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77A69" w:rsidRPr="00DD5BF5" w:rsidTr="00977A69">
        <w:tc>
          <w:tcPr>
            <w:tcW w:w="9923" w:type="dxa"/>
          </w:tcPr>
          <w:p w:rsidR="00977A69" w:rsidRPr="00DD5BF5" w:rsidRDefault="00985AF0" w:rsidP="00977A69">
            <w:pPr>
              <w:ind w:left="4536" w:firstLine="0"/>
              <w:outlineLvl w:val="0"/>
              <w:rPr>
                <w:sz w:val="20"/>
              </w:rPr>
            </w:pPr>
            <w:r w:rsidRPr="00985AF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977A69" w:rsidRPr="00DD5BF5" w:rsidRDefault="00977A69" w:rsidP="00977A69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77A69" w:rsidRPr="00DD5BF5" w:rsidRDefault="00977A69" w:rsidP="00977A6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77A69" w:rsidRPr="00DD5BF5" w:rsidRDefault="00977A69" w:rsidP="00977A69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77A69" w:rsidRPr="00DD5BF5" w:rsidRDefault="00977A69" w:rsidP="00977A6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77A69" w:rsidRPr="00DD5BF5" w:rsidRDefault="00977A69" w:rsidP="00977A69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77A69" w:rsidRPr="007861AD" w:rsidRDefault="00977A69" w:rsidP="00977A6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22099">
              <w:rPr>
                <w:szCs w:val="28"/>
                <w:u w:val="single"/>
              </w:rPr>
              <w:t>03.02.2016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22099">
              <w:rPr>
                <w:szCs w:val="28"/>
                <w:u w:val="single"/>
              </w:rPr>
              <w:t>310</w:t>
            </w:r>
            <w:r w:rsidRPr="007861AD">
              <w:rPr>
                <w:szCs w:val="28"/>
                <w:u w:val="single"/>
              </w:rPr>
              <w:tab/>
            </w:r>
          </w:p>
          <w:p w:rsidR="00977A69" w:rsidRPr="00DD5BF5" w:rsidRDefault="00977A69" w:rsidP="00977A69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D004CA">
        <w:tc>
          <w:tcPr>
            <w:tcW w:w="10031" w:type="dxa"/>
            <w:hideMark/>
          </w:tcPr>
          <w:p w:rsidR="00D004CA" w:rsidRDefault="00D004CA" w:rsidP="00977A69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«Об утверждении проекта межевания территории квартала</w:t>
            </w:r>
            <w:r w:rsidR="00977A69">
              <w:rPr>
                <w:szCs w:val="28"/>
              </w:rPr>
              <w:t xml:space="preserve"> </w:t>
            </w:r>
            <w:r w:rsidR="00774C92">
              <w:rPr>
                <w:szCs w:val="28"/>
              </w:rPr>
              <w:t>140.02.01.01</w:t>
            </w:r>
            <w:r>
              <w:rPr>
                <w:szCs w:val="28"/>
              </w:rPr>
              <w:t xml:space="preserve"> в границах </w:t>
            </w:r>
            <w:r w:rsidR="00774C92" w:rsidRPr="00774C92">
              <w:rPr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5D7D09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</w:t>
      </w:r>
      <w:r w:rsidR="00774C92">
        <w:rPr>
          <w:szCs w:val="28"/>
        </w:rPr>
        <w:t>Об утверждении пр</w:t>
      </w:r>
      <w:r w:rsidR="00774C92">
        <w:rPr>
          <w:szCs w:val="28"/>
        </w:rPr>
        <w:t>о</w:t>
      </w:r>
      <w:r w:rsidR="00774C92">
        <w:rPr>
          <w:szCs w:val="28"/>
        </w:rPr>
        <w:t xml:space="preserve">екта межевания территории квартала 140.02.01.01 в границах </w:t>
      </w:r>
      <w:r w:rsidR="00774C92" w:rsidRPr="00774C92">
        <w:rPr>
          <w:szCs w:val="28"/>
        </w:rPr>
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», в соответствии с Градостроительным кодексом Российской</w:t>
      </w:r>
      <w:proofErr w:type="gramEnd"/>
      <w:r>
        <w:rPr>
          <w:szCs w:val="28"/>
        </w:rPr>
        <w:t xml:space="preserve"> Федерации, Федеральным законом от</w:t>
      </w:r>
      <w:r w:rsidR="00977A69">
        <w:rPr>
          <w:szCs w:val="28"/>
        </w:rPr>
        <w:t xml:space="preserve"> </w:t>
      </w:r>
      <w:r>
        <w:rPr>
          <w:szCs w:val="28"/>
        </w:rPr>
        <w:t>06.10.2003 № 131-ФЗ «Об общих принципах организ</w:t>
      </w:r>
      <w:r>
        <w:rPr>
          <w:szCs w:val="28"/>
        </w:rPr>
        <w:t>а</w:t>
      </w:r>
      <w:r>
        <w:rPr>
          <w:szCs w:val="28"/>
        </w:rPr>
        <w:t>ции местного самоуправления в Российской Федерации», решением городского Совета Новосибирска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</w:t>
      </w:r>
      <w:r>
        <w:rPr>
          <w:szCs w:val="28"/>
        </w:rPr>
        <w:t>и</w:t>
      </w:r>
      <w:r>
        <w:rPr>
          <w:szCs w:val="28"/>
        </w:rPr>
        <w:t xml:space="preserve">ях в городе Новосибирске», постановлениями мэрии города Новосибирска </w:t>
      </w:r>
      <w:r w:rsidR="00553206">
        <w:rPr>
          <w:szCs w:val="28"/>
        </w:rPr>
        <w:t>от</w:t>
      </w:r>
      <w:r w:rsidR="00977A69">
        <w:rPr>
          <w:szCs w:val="28"/>
        </w:rPr>
        <w:t xml:space="preserve"> </w:t>
      </w:r>
      <w:r w:rsidR="00553206">
        <w:rPr>
          <w:szCs w:val="28"/>
        </w:rPr>
        <w:t>08.09.2015 № 5564 «</w:t>
      </w:r>
      <w:r w:rsidR="00553206" w:rsidRPr="00774C92">
        <w:rPr>
          <w:szCs w:val="28"/>
        </w:rPr>
        <w:t xml:space="preserve">О подготовке проекта межевания территории квартала 2-1-1 в границах проекта планировки территории, ограниченной улицами Трикотажной, </w:t>
      </w:r>
      <w:proofErr w:type="gramStart"/>
      <w:r w:rsidR="00553206" w:rsidRPr="00774C92">
        <w:rPr>
          <w:szCs w:val="28"/>
        </w:rPr>
        <w:t xml:space="preserve">Автогенной, полосой отвода железной дороги, створом Октябрьского моста, </w:t>
      </w:r>
      <w:proofErr w:type="spellStart"/>
      <w:r w:rsidR="00553206" w:rsidRPr="00774C92">
        <w:rPr>
          <w:szCs w:val="28"/>
        </w:rPr>
        <w:t>на</w:t>
      </w:r>
      <w:r w:rsidR="00A932F7">
        <w:rPr>
          <w:szCs w:val="28"/>
        </w:rPr>
        <w:t>-</w:t>
      </w:r>
      <w:r w:rsidR="00553206" w:rsidRPr="00774C92">
        <w:rPr>
          <w:szCs w:val="28"/>
        </w:rPr>
        <w:t>бережной</w:t>
      </w:r>
      <w:proofErr w:type="spellEnd"/>
      <w:r w:rsidR="00553206" w:rsidRPr="00774C92">
        <w:rPr>
          <w:szCs w:val="28"/>
        </w:rPr>
        <w:t xml:space="preserve"> реки Оби, улицей Ипподромской и улице</w:t>
      </w:r>
      <w:r w:rsidR="00CD2D04">
        <w:rPr>
          <w:szCs w:val="28"/>
        </w:rPr>
        <w:t xml:space="preserve">й Фрунзе, </w:t>
      </w:r>
      <w:r w:rsidR="00553206" w:rsidRPr="00774C92">
        <w:rPr>
          <w:szCs w:val="28"/>
        </w:rPr>
        <w:t>в Центральном, О</w:t>
      </w:r>
      <w:r w:rsidR="00553206" w:rsidRPr="00774C92">
        <w:rPr>
          <w:szCs w:val="28"/>
        </w:rPr>
        <w:t>к</w:t>
      </w:r>
      <w:r w:rsidR="00553206" w:rsidRPr="00774C92">
        <w:rPr>
          <w:szCs w:val="28"/>
        </w:rPr>
        <w:t>тябрьском и Дзержинском районах</w:t>
      </w:r>
      <w:r w:rsidR="00553206">
        <w:rPr>
          <w:szCs w:val="28"/>
        </w:rPr>
        <w:t>», руководствуясь Уставом города Новосиби</w:t>
      </w:r>
      <w:r w:rsidR="00553206">
        <w:rPr>
          <w:szCs w:val="28"/>
        </w:rPr>
        <w:t>р</w:t>
      </w:r>
      <w:r w:rsidR="00553206">
        <w:rPr>
          <w:szCs w:val="28"/>
        </w:rPr>
        <w:t xml:space="preserve">ска, </w:t>
      </w:r>
      <w:r w:rsidR="00BC6A69" w:rsidRPr="00BC6A69">
        <w:rPr>
          <w:szCs w:val="28"/>
        </w:rPr>
        <w:t>от</w:t>
      </w:r>
      <w:r w:rsidR="00977A69">
        <w:rPr>
          <w:szCs w:val="28"/>
        </w:rPr>
        <w:t xml:space="preserve"> </w:t>
      </w:r>
      <w:r w:rsidR="00774C92">
        <w:rPr>
          <w:szCs w:val="28"/>
        </w:rPr>
        <w:t>01.12.2015</w:t>
      </w:r>
      <w:r w:rsidR="00BC6A69" w:rsidRPr="00BC6A69">
        <w:rPr>
          <w:szCs w:val="28"/>
        </w:rPr>
        <w:t xml:space="preserve"> № </w:t>
      </w:r>
      <w:r w:rsidR="00774C92">
        <w:rPr>
          <w:szCs w:val="28"/>
        </w:rPr>
        <w:t>6870</w:t>
      </w:r>
      <w:r w:rsidR="00BC6A69" w:rsidRPr="00BC6A69">
        <w:rPr>
          <w:szCs w:val="28"/>
        </w:rPr>
        <w:t xml:space="preserve"> «</w:t>
      </w:r>
      <w:r w:rsidR="00774C92" w:rsidRPr="00774C92">
        <w:rPr>
          <w:szCs w:val="28"/>
        </w:rPr>
        <w:t xml:space="preserve">Об утверждении проекта планировки территории, </w:t>
      </w:r>
      <w:proofErr w:type="spellStart"/>
      <w:r w:rsidR="00774C92" w:rsidRPr="00774C92">
        <w:rPr>
          <w:szCs w:val="28"/>
        </w:rPr>
        <w:t>ог</w:t>
      </w:r>
      <w:r w:rsidR="00A932F7">
        <w:rPr>
          <w:szCs w:val="28"/>
        </w:rPr>
        <w:t>-</w:t>
      </w:r>
      <w:r w:rsidR="00774C92" w:rsidRPr="00774C92">
        <w:rPr>
          <w:szCs w:val="28"/>
        </w:rPr>
        <w:t>раниченной</w:t>
      </w:r>
      <w:proofErr w:type="spellEnd"/>
      <w:r w:rsidR="00774C92" w:rsidRPr="00774C92">
        <w:rPr>
          <w:szCs w:val="28"/>
        </w:rPr>
        <w:t xml:space="preserve"> улицами Трикотажной, Автогенной, полосой отвода железной дор</w:t>
      </w:r>
      <w:r w:rsidR="00774C92" w:rsidRPr="00774C92">
        <w:rPr>
          <w:szCs w:val="28"/>
        </w:rPr>
        <w:t>о</w:t>
      </w:r>
      <w:r w:rsidR="00774C92" w:rsidRPr="00774C92">
        <w:rPr>
          <w:szCs w:val="28"/>
        </w:rPr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BC6A69" w:rsidRPr="00452EF0">
        <w:rPr>
          <w:szCs w:val="28"/>
        </w:rPr>
        <w:t>»</w:t>
      </w:r>
      <w:r>
        <w:rPr>
          <w:szCs w:val="28"/>
        </w:rPr>
        <w:t xml:space="preserve">, </w:t>
      </w:r>
      <w:r w:rsidR="00977A69">
        <w:rPr>
          <w:szCs w:val="28"/>
        </w:rPr>
        <w:br/>
      </w:r>
      <w:r>
        <w:rPr>
          <w:szCs w:val="28"/>
        </w:rPr>
        <w:t>ПОСТАНОВЛЯЮ:</w:t>
      </w:r>
      <w:proofErr w:type="gramEnd"/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774C92">
        <w:rPr>
          <w:szCs w:val="28"/>
        </w:rPr>
        <w:t>Об утверждении проекта межевания территории кварт</w:t>
      </w:r>
      <w:r w:rsidR="00774C92">
        <w:rPr>
          <w:szCs w:val="28"/>
        </w:rPr>
        <w:t>а</w:t>
      </w:r>
      <w:r w:rsidR="00774C92">
        <w:rPr>
          <w:szCs w:val="28"/>
        </w:rPr>
        <w:t xml:space="preserve">ла 140.02.01.01 в границах </w:t>
      </w:r>
      <w:r w:rsidR="00774C92" w:rsidRPr="00774C92">
        <w:rPr>
          <w:szCs w:val="28"/>
        </w:rPr>
        <w:t>проекта планировки территории, ограниченной улиц</w:t>
      </w:r>
      <w:r w:rsidR="00774C92" w:rsidRPr="00774C92">
        <w:rPr>
          <w:szCs w:val="28"/>
        </w:rPr>
        <w:t>а</w:t>
      </w:r>
      <w:r w:rsidR="00774C92" w:rsidRPr="00774C92">
        <w:rPr>
          <w:szCs w:val="28"/>
        </w:rPr>
        <w:t>ми Трикотажной, Автогенной, полосой отвода железной дороги, створом О</w:t>
      </w:r>
      <w:r w:rsidR="00774C92" w:rsidRPr="00774C92">
        <w:rPr>
          <w:szCs w:val="28"/>
        </w:rPr>
        <w:t>к</w:t>
      </w:r>
      <w:r w:rsidR="00774C92" w:rsidRPr="00774C92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 (приложение).</w:t>
      </w:r>
    </w:p>
    <w:p w:rsidR="00342CB6" w:rsidRDefault="00342CB6" w:rsidP="00D004CA">
      <w:pPr>
        <w:rPr>
          <w:szCs w:val="28"/>
        </w:rPr>
      </w:pPr>
    </w:p>
    <w:p w:rsidR="00D004CA" w:rsidRDefault="00D004CA" w:rsidP="00D004CA">
      <w:pPr>
        <w:rPr>
          <w:szCs w:val="28"/>
        </w:rPr>
      </w:pPr>
      <w:r>
        <w:rPr>
          <w:szCs w:val="28"/>
        </w:rPr>
        <w:lastRenderedPageBreak/>
        <w:t xml:space="preserve">2. Провести </w:t>
      </w:r>
      <w:r w:rsidR="00891902">
        <w:rPr>
          <w:szCs w:val="28"/>
        </w:rPr>
        <w:t>1</w:t>
      </w:r>
      <w:r w:rsidR="00CD21DD" w:rsidRPr="00CD21DD">
        <w:rPr>
          <w:szCs w:val="28"/>
        </w:rPr>
        <w:t>1</w:t>
      </w:r>
      <w:r w:rsidRPr="00CD21DD">
        <w:rPr>
          <w:szCs w:val="28"/>
        </w:rPr>
        <w:t>.</w:t>
      </w:r>
      <w:r w:rsidR="00CD21DD" w:rsidRPr="00CD21DD">
        <w:rPr>
          <w:szCs w:val="28"/>
        </w:rPr>
        <w:t>03</w:t>
      </w:r>
      <w:r w:rsidRPr="00CD21DD">
        <w:rPr>
          <w:szCs w:val="28"/>
        </w:rPr>
        <w:t>.201</w:t>
      </w:r>
      <w:r w:rsidR="00CD21DD" w:rsidRPr="00CD21DD">
        <w:rPr>
          <w:szCs w:val="28"/>
        </w:rPr>
        <w:t>6</w:t>
      </w:r>
      <w:r>
        <w:rPr>
          <w:szCs w:val="28"/>
        </w:rPr>
        <w:t xml:space="preserve"> в 10.00 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>убличные слушания в здании админ</w:t>
      </w:r>
      <w:r>
        <w:rPr>
          <w:szCs w:val="28"/>
        </w:rPr>
        <w:t>и</w:t>
      </w:r>
      <w:r>
        <w:rPr>
          <w:szCs w:val="28"/>
        </w:rPr>
        <w:t xml:space="preserve">страции </w:t>
      </w:r>
      <w:r w:rsidR="00774C92">
        <w:rPr>
          <w:szCs w:val="28"/>
        </w:rPr>
        <w:t>Октябрьского</w:t>
      </w:r>
      <w:r>
        <w:rPr>
          <w:szCs w:val="28"/>
        </w:rPr>
        <w:t xml:space="preserve"> района города Новосибирска (Российская Федерация, Н</w:t>
      </w:r>
      <w:r>
        <w:rPr>
          <w:szCs w:val="28"/>
        </w:rPr>
        <w:t>о</w:t>
      </w:r>
      <w:r>
        <w:rPr>
          <w:szCs w:val="28"/>
        </w:rPr>
        <w:t xml:space="preserve">восибирская область, город Новосибирск, ул. </w:t>
      </w:r>
      <w:r w:rsidR="003C49A6">
        <w:t>Сакко и Ванцетти</w:t>
      </w:r>
      <w:r>
        <w:t xml:space="preserve">, </w:t>
      </w:r>
      <w:r w:rsidR="003C49A6">
        <w:t>33</w:t>
      </w:r>
      <w:r>
        <w:rPr>
          <w:szCs w:val="28"/>
        </w:rPr>
        <w:t>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3C49A6" w:rsidTr="00452EF0">
        <w:trPr>
          <w:trHeight w:val="1258"/>
        </w:trPr>
        <w:tc>
          <w:tcPr>
            <w:tcW w:w="4729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3C49A6" w:rsidTr="00452EF0">
        <w:trPr>
          <w:trHeight w:val="823"/>
        </w:trPr>
        <w:tc>
          <w:tcPr>
            <w:tcW w:w="4729" w:type="dxa"/>
          </w:tcPr>
          <w:p w:rsidR="003C49A6" w:rsidRDefault="003C49A6" w:rsidP="00977A6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3C49A6" w:rsidTr="00982B76">
        <w:trPr>
          <w:trHeight w:val="284"/>
        </w:trPr>
        <w:tc>
          <w:tcPr>
            <w:tcW w:w="4729" w:type="dxa"/>
          </w:tcPr>
          <w:p w:rsidR="003C49A6" w:rsidRDefault="003C49A6" w:rsidP="00977A6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3C49A6" w:rsidRPr="00DB4A4A" w:rsidTr="00982B76">
        <w:trPr>
          <w:trHeight w:val="995"/>
        </w:trPr>
        <w:tc>
          <w:tcPr>
            <w:tcW w:w="472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Игнатьева </w:t>
            </w:r>
            <w:proofErr w:type="spellStart"/>
            <w:r w:rsidRPr="00674A2E">
              <w:rPr>
                <w:szCs w:val="28"/>
              </w:rPr>
              <w:t>Антонида</w:t>
            </w:r>
            <w:proofErr w:type="spellEnd"/>
            <w:r w:rsidRPr="00674A2E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3C49A6" w:rsidRPr="00DB4A4A" w:rsidTr="00982B76">
        <w:trPr>
          <w:trHeight w:val="823"/>
        </w:trPr>
        <w:tc>
          <w:tcPr>
            <w:tcW w:w="472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инженер 1 категории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3C49A6" w:rsidRPr="00DB4A4A" w:rsidTr="00982B76">
        <w:trPr>
          <w:trHeight w:val="823"/>
        </w:trPr>
        <w:tc>
          <w:tcPr>
            <w:tcW w:w="4729" w:type="dxa"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3C49A6" w:rsidRPr="00DB4A4A" w:rsidTr="005D7D09">
        <w:trPr>
          <w:trHeight w:val="633"/>
        </w:trPr>
        <w:tc>
          <w:tcPr>
            <w:tcW w:w="4729" w:type="dxa"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3C49A6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района города Новосибирска;</w:t>
            </w:r>
          </w:p>
        </w:tc>
      </w:tr>
      <w:tr w:rsidR="003C49A6" w:rsidRPr="00DB4A4A" w:rsidTr="00982B76">
        <w:trPr>
          <w:trHeight w:val="691"/>
        </w:trPr>
        <w:tc>
          <w:tcPr>
            <w:tcW w:w="472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3C49A6" w:rsidRPr="00DB4A4A" w:rsidTr="00982B76">
        <w:trPr>
          <w:trHeight w:val="823"/>
        </w:trPr>
        <w:tc>
          <w:tcPr>
            <w:tcW w:w="472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3C49A6" w:rsidRPr="00674A2E" w:rsidRDefault="003C49A6" w:rsidP="003C49A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674A2E">
              <w:rPr>
                <w:szCs w:val="28"/>
              </w:rPr>
              <w:t>и</w:t>
            </w:r>
            <w:r>
              <w:rPr>
                <w:szCs w:val="28"/>
              </w:rPr>
              <w:t>тектор города.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 xml:space="preserve">несенному на публичные слушания проекту постановления </w:t>
      </w:r>
      <w:r w:rsidRPr="00124E7B">
        <w:rPr>
          <w:szCs w:val="28"/>
        </w:rPr>
        <w:lastRenderedPageBreak/>
        <w:t>мэрии города Новосибирска «</w:t>
      </w:r>
      <w:r w:rsidR="003C49A6">
        <w:rPr>
          <w:szCs w:val="28"/>
        </w:rPr>
        <w:t xml:space="preserve">Об утверждении проекта межевания территории квартала 140.02.01.01 в границах </w:t>
      </w:r>
      <w:r w:rsidR="003C49A6" w:rsidRPr="00774C92">
        <w:rPr>
          <w:szCs w:val="28"/>
        </w:rPr>
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</w:t>
      </w:r>
      <w:proofErr w:type="gramEnd"/>
      <w:r w:rsidR="003C49A6" w:rsidRPr="00774C92">
        <w:rPr>
          <w:szCs w:val="28"/>
        </w:rPr>
        <w:t>, в Центральном,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орг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 xml:space="preserve">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>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</w:t>
      </w:r>
      <w:proofErr w:type="gramStart"/>
      <w:r w:rsidRPr="00124E7B">
        <w:rPr>
          <w:szCs w:val="28"/>
        </w:rPr>
        <w:t>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F44D43">
        <w:rPr>
          <w:szCs w:val="28"/>
        </w:rPr>
        <w:t xml:space="preserve">межевания территории </w:t>
      </w:r>
      <w:r w:rsidR="003C49A6">
        <w:rPr>
          <w:szCs w:val="28"/>
        </w:rPr>
        <w:t>ква</w:t>
      </w:r>
      <w:r w:rsidR="003C49A6">
        <w:rPr>
          <w:szCs w:val="28"/>
        </w:rPr>
        <w:t>р</w:t>
      </w:r>
      <w:r w:rsidR="003C49A6">
        <w:rPr>
          <w:szCs w:val="28"/>
        </w:rPr>
        <w:t xml:space="preserve">тала 140.02.01.01 в границах </w:t>
      </w:r>
      <w:r w:rsidR="003C49A6" w:rsidRPr="00774C92">
        <w:rPr>
          <w:szCs w:val="28"/>
        </w:rPr>
        <w:t>проекта планировки территории, ограниченной ул</w:t>
      </w:r>
      <w:r w:rsidR="003C49A6" w:rsidRPr="00774C92">
        <w:rPr>
          <w:szCs w:val="28"/>
        </w:rPr>
        <w:t>и</w:t>
      </w:r>
      <w:r w:rsidR="003C49A6" w:rsidRPr="00774C92">
        <w:rPr>
          <w:szCs w:val="28"/>
        </w:rPr>
        <w:t>цами Трикотажной, Автогенной, полосой отвода железной дороги, створом О</w:t>
      </w:r>
      <w:r w:rsidR="003C49A6" w:rsidRPr="00774C92">
        <w:rPr>
          <w:szCs w:val="28"/>
        </w:rPr>
        <w:t>к</w:t>
      </w:r>
      <w:r w:rsidR="003C49A6" w:rsidRPr="00774C92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  <w:proofErr w:type="gramEnd"/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proofErr w:type="spellStart"/>
      <w:r w:rsidRPr="00124E7B">
        <w:rPr>
          <w:szCs w:val="28"/>
        </w:rPr>
        <w:t>Фефелова</w:t>
      </w:r>
      <w:proofErr w:type="spellEnd"/>
      <w:r w:rsidRPr="00124E7B">
        <w:rPr>
          <w:szCs w:val="28"/>
        </w:rPr>
        <w:t xml:space="preserve"> Владимира Васильевича, заместителя начальн</w:t>
      </w:r>
      <w:r w:rsidRPr="00124E7B">
        <w:rPr>
          <w:szCs w:val="28"/>
        </w:rPr>
        <w:t>и</w:t>
      </w:r>
      <w:r w:rsidRPr="00124E7B">
        <w:rPr>
          <w:szCs w:val="28"/>
        </w:rPr>
        <w:t>ка департамента строительства и архите</w:t>
      </w:r>
      <w:r w:rsidR="001A1D7F">
        <w:rPr>
          <w:szCs w:val="28"/>
        </w:rPr>
        <w:t>ктуры мэрии города</w:t>
      </w:r>
      <w:r w:rsidR="005230D5">
        <w:rPr>
          <w:szCs w:val="28"/>
        </w:rPr>
        <w:t xml:space="preserve"> </w:t>
      </w:r>
      <w:r w:rsidR="001A1D7F">
        <w:rPr>
          <w:szCs w:val="28"/>
        </w:rPr>
        <w:t>Новосиби</w:t>
      </w:r>
      <w:r w:rsidR="001A1D7F">
        <w:rPr>
          <w:szCs w:val="28"/>
        </w:rPr>
        <w:t>р</w:t>
      </w:r>
      <w:r w:rsidR="001A1D7F">
        <w:rPr>
          <w:szCs w:val="28"/>
        </w:rPr>
        <w:t>ска</w:t>
      </w:r>
      <w:r w:rsidR="003C49A6">
        <w:rPr>
          <w:szCs w:val="28"/>
        </w:rPr>
        <w:t> ‒ </w:t>
      </w:r>
      <w:r w:rsidRPr="00124E7B">
        <w:rPr>
          <w:szCs w:val="28"/>
        </w:rPr>
        <w:t>главного архитектора города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BD5A3E" w:rsidTr="00156969">
        <w:tc>
          <w:tcPr>
            <w:tcW w:w="6946" w:type="dxa"/>
          </w:tcPr>
          <w:p w:rsidR="00BD5A3E" w:rsidRPr="00BD5A3E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BD5A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BD5A3E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5A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5230D5" w:rsidRPr="00F44D43" w:rsidRDefault="005230D5" w:rsidP="00D473F5">
      <w:pPr>
        <w:suppressAutoHyphens/>
        <w:ind w:firstLine="0"/>
        <w:rPr>
          <w:szCs w:val="28"/>
        </w:rPr>
      </w:pPr>
    </w:p>
    <w:p w:rsidR="00092A0A" w:rsidRPr="00977A69" w:rsidRDefault="00F44D43" w:rsidP="00D473F5">
      <w:pPr>
        <w:suppressAutoHyphens/>
        <w:ind w:firstLine="0"/>
        <w:rPr>
          <w:sz w:val="24"/>
          <w:szCs w:val="24"/>
        </w:rPr>
      </w:pPr>
      <w:r w:rsidRPr="00977A69">
        <w:rPr>
          <w:sz w:val="24"/>
          <w:szCs w:val="24"/>
        </w:rPr>
        <w:t>Колеснева</w:t>
      </w:r>
    </w:p>
    <w:p w:rsidR="00092A0A" w:rsidRPr="00977A69" w:rsidRDefault="005E2807" w:rsidP="00D473F5">
      <w:pPr>
        <w:suppressAutoHyphens/>
        <w:ind w:firstLine="0"/>
        <w:rPr>
          <w:sz w:val="24"/>
          <w:szCs w:val="24"/>
        </w:rPr>
      </w:pPr>
      <w:r w:rsidRPr="00977A69">
        <w:rPr>
          <w:sz w:val="24"/>
          <w:szCs w:val="24"/>
        </w:rPr>
        <w:t>2275</w:t>
      </w:r>
      <w:r w:rsidR="00F44D43" w:rsidRPr="00977A69">
        <w:rPr>
          <w:sz w:val="24"/>
          <w:szCs w:val="24"/>
        </w:rPr>
        <w:t>0</w:t>
      </w:r>
      <w:r w:rsidR="009F0949" w:rsidRPr="00977A69">
        <w:rPr>
          <w:sz w:val="24"/>
          <w:szCs w:val="24"/>
        </w:rPr>
        <w:t>70</w:t>
      </w:r>
    </w:p>
    <w:p w:rsidR="001C3A91" w:rsidRPr="00977A69" w:rsidRDefault="00092A0A" w:rsidP="001C3A91">
      <w:pPr>
        <w:ind w:firstLine="0"/>
        <w:rPr>
          <w:sz w:val="24"/>
          <w:szCs w:val="24"/>
        </w:rPr>
      </w:pPr>
      <w:proofErr w:type="spellStart"/>
      <w:r w:rsidRPr="00977A69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522099">
        <w:rPr>
          <w:szCs w:val="28"/>
          <w:u w:val="single"/>
        </w:rPr>
        <w:t>03.02.2016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522099">
        <w:rPr>
          <w:szCs w:val="28"/>
          <w:u w:val="single"/>
        </w:rPr>
        <w:t>310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356"/>
      </w:tblGrid>
      <w:tr w:rsidR="00092A0A" w:rsidRPr="00452EF0" w:rsidTr="00977A69">
        <w:trPr>
          <w:trHeight w:val="583"/>
        </w:trPr>
        <w:tc>
          <w:tcPr>
            <w:tcW w:w="9356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межевания территории </w:t>
            </w:r>
            <w:r w:rsidR="003C49A6">
              <w:rPr>
                <w:szCs w:val="28"/>
              </w:rPr>
              <w:t xml:space="preserve">квартала 140.02.01.01 в границах </w:t>
            </w:r>
            <w:r w:rsidR="003C49A6" w:rsidRPr="00774C92">
              <w:rPr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F44D43" w:rsidRPr="00BC6A69">
        <w:rPr>
          <w:szCs w:val="28"/>
        </w:rPr>
        <w:t>от </w:t>
      </w:r>
      <w:r w:rsidR="003C49A6">
        <w:rPr>
          <w:szCs w:val="28"/>
        </w:rPr>
        <w:t>01.12.2015</w:t>
      </w:r>
      <w:r w:rsidR="003C49A6" w:rsidRPr="00BC6A69">
        <w:rPr>
          <w:szCs w:val="28"/>
        </w:rPr>
        <w:t xml:space="preserve"> № </w:t>
      </w:r>
      <w:r w:rsidR="003C49A6">
        <w:rPr>
          <w:szCs w:val="28"/>
        </w:rPr>
        <w:t>6870</w:t>
      </w:r>
      <w:r w:rsidR="003C49A6" w:rsidRPr="00BC6A69">
        <w:rPr>
          <w:szCs w:val="28"/>
        </w:rPr>
        <w:t xml:space="preserve"> «</w:t>
      </w:r>
      <w:r w:rsidR="003C49A6" w:rsidRPr="00774C92">
        <w:rPr>
          <w:szCs w:val="28"/>
        </w:rPr>
        <w:t>Об утверждении проекта планировки территории, огран</w:t>
      </w:r>
      <w:r w:rsidR="003C49A6" w:rsidRPr="00774C92">
        <w:rPr>
          <w:szCs w:val="28"/>
        </w:rPr>
        <w:t>и</w:t>
      </w:r>
      <w:r w:rsidR="003C49A6" w:rsidRPr="00774C92">
        <w:rPr>
          <w:szCs w:val="28"/>
        </w:rPr>
        <w:t>ченной улицами Трикотажной</w:t>
      </w:r>
      <w:proofErr w:type="gramEnd"/>
      <w:r w:rsidR="003C49A6" w:rsidRPr="00774C92">
        <w:rPr>
          <w:szCs w:val="28"/>
        </w:rPr>
        <w:t>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 xml:space="preserve">, </w:t>
      </w:r>
      <w:proofErr w:type="spellStart"/>
      <w:proofErr w:type="gramStart"/>
      <w:r w:rsidR="00FB40B7" w:rsidRPr="00452EF0">
        <w:rPr>
          <w:szCs w:val="28"/>
        </w:rPr>
        <w:t>руково</w:t>
      </w:r>
      <w:r w:rsidR="00A932F7">
        <w:rPr>
          <w:szCs w:val="28"/>
        </w:rPr>
        <w:t>-</w:t>
      </w:r>
      <w:r w:rsidR="00FB40B7" w:rsidRPr="00452EF0">
        <w:rPr>
          <w:szCs w:val="28"/>
        </w:rPr>
        <w:t>дствуясь</w:t>
      </w:r>
      <w:proofErr w:type="spellEnd"/>
      <w:proofErr w:type="gramEnd"/>
      <w:r w:rsidR="00FB40B7" w:rsidRPr="00452EF0">
        <w:rPr>
          <w:szCs w:val="28"/>
        </w:rPr>
        <w:t xml:space="preserve">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 xml:space="preserve">межевания территории </w:t>
      </w:r>
      <w:r w:rsidR="003C49A6">
        <w:rPr>
          <w:szCs w:val="28"/>
        </w:rPr>
        <w:t>квартала 140.02.01.01 в гран</w:t>
      </w:r>
      <w:r w:rsidR="003C49A6">
        <w:rPr>
          <w:szCs w:val="28"/>
        </w:rPr>
        <w:t>и</w:t>
      </w:r>
      <w:r w:rsidR="003C49A6">
        <w:rPr>
          <w:szCs w:val="28"/>
        </w:rPr>
        <w:t xml:space="preserve">цах </w:t>
      </w:r>
      <w:r w:rsidR="003C49A6" w:rsidRPr="00774C92">
        <w:rPr>
          <w:szCs w:val="28"/>
        </w:rPr>
        <w:t>проекта планировки территории, ограниченной улицами Трикотажной, Авт</w:t>
      </w:r>
      <w:r w:rsidR="003C49A6" w:rsidRPr="00774C92">
        <w:rPr>
          <w:szCs w:val="28"/>
        </w:rPr>
        <w:t>о</w:t>
      </w:r>
      <w:r w:rsidR="003C49A6" w:rsidRPr="00774C92">
        <w:rPr>
          <w:szCs w:val="28"/>
        </w:rPr>
        <w:t>генной, полосой отвода железной дороги, створом Октябрьского моста, набере</w:t>
      </w:r>
      <w:r w:rsidR="003C49A6" w:rsidRPr="00774C92">
        <w:rPr>
          <w:szCs w:val="28"/>
        </w:rPr>
        <w:t>ж</w:t>
      </w:r>
      <w:r w:rsidR="003C49A6" w:rsidRPr="00774C92">
        <w:rPr>
          <w:szCs w:val="28"/>
        </w:rPr>
        <w:t>ной реки Оби, улицей Ипподромской и улицей Фрунзе, в Центральном, Октябр</w:t>
      </w:r>
      <w:r w:rsidR="003C49A6" w:rsidRPr="00774C92">
        <w:rPr>
          <w:szCs w:val="28"/>
        </w:rPr>
        <w:t>ь</w:t>
      </w:r>
      <w:r w:rsidR="003C49A6" w:rsidRPr="00774C92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Pr="00977A69" w:rsidRDefault="00F44D43" w:rsidP="00977A69">
      <w:pPr>
        <w:suppressAutoHyphens/>
        <w:spacing w:line="240" w:lineRule="exact"/>
        <w:ind w:firstLine="0"/>
        <w:rPr>
          <w:sz w:val="24"/>
          <w:szCs w:val="24"/>
        </w:rPr>
      </w:pPr>
      <w:r w:rsidRPr="00977A69">
        <w:rPr>
          <w:sz w:val="24"/>
          <w:szCs w:val="24"/>
        </w:rPr>
        <w:t>Колеснева</w:t>
      </w:r>
    </w:p>
    <w:p w:rsidR="00F44D43" w:rsidRPr="00977A69" w:rsidRDefault="00F44D43" w:rsidP="00977A69">
      <w:pPr>
        <w:suppressAutoHyphens/>
        <w:spacing w:line="240" w:lineRule="exact"/>
        <w:ind w:firstLine="0"/>
        <w:rPr>
          <w:sz w:val="24"/>
          <w:szCs w:val="24"/>
        </w:rPr>
      </w:pPr>
      <w:r w:rsidRPr="00977A69">
        <w:rPr>
          <w:sz w:val="24"/>
          <w:szCs w:val="24"/>
        </w:rPr>
        <w:t>22750</w:t>
      </w:r>
      <w:r w:rsidR="009F0949" w:rsidRPr="00977A69">
        <w:rPr>
          <w:sz w:val="24"/>
          <w:szCs w:val="24"/>
        </w:rPr>
        <w:t>70</w:t>
      </w:r>
    </w:p>
    <w:p w:rsidR="00F44D43" w:rsidRPr="00977A69" w:rsidRDefault="00F44D43" w:rsidP="00977A69">
      <w:pPr>
        <w:spacing w:line="240" w:lineRule="exact"/>
        <w:ind w:firstLine="0"/>
        <w:rPr>
          <w:sz w:val="24"/>
          <w:szCs w:val="24"/>
        </w:rPr>
      </w:pPr>
      <w:proofErr w:type="spellStart"/>
      <w:r w:rsidRPr="00977A69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985AF0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3C49A6" w:rsidRDefault="00F44D43" w:rsidP="000605A2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</w:t>
      </w:r>
      <w:r w:rsidR="003C49A6">
        <w:rPr>
          <w:szCs w:val="28"/>
        </w:rPr>
        <w:t xml:space="preserve">квартала 140.02.01.01 в границах </w:t>
      </w:r>
      <w:r w:rsidR="003C49A6" w:rsidRPr="00774C92">
        <w:rPr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B46CAA" w:rsidRDefault="003C49A6" w:rsidP="000605A2">
      <w:pPr>
        <w:widowControl w:val="0"/>
        <w:suppressAutoHyphens/>
        <w:ind w:firstLine="0"/>
        <w:jc w:val="center"/>
        <w:rPr>
          <w:szCs w:val="28"/>
        </w:rPr>
      </w:pPr>
      <w:r w:rsidRPr="00774C92">
        <w:rPr>
          <w:szCs w:val="28"/>
        </w:rPr>
        <w:t xml:space="preserve">отвода железной дороги, створом Октябрьского моста, набережной </w:t>
      </w:r>
    </w:p>
    <w:p w:rsidR="00B46CAA" w:rsidRDefault="003C49A6" w:rsidP="000605A2">
      <w:pPr>
        <w:widowControl w:val="0"/>
        <w:suppressAutoHyphens/>
        <w:ind w:firstLine="0"/>
        <w:jc w:val="center"/>
        <w:rPr>
          <w:szCs w:val="28"/>
        </w:rPr>
      </w:pPr>
      <w:r w:rsidRPr="00774C92">
        <w:rPr>
          <w:szCs w:val="28"/>
        </w:rPr>
        <w:t xml:space="preserve">реки Оби, улицей Ипподромской и улицей Фрунзе, в Центральном, </w:t>
      </w:r>
    </w:p>
    <w:p w:rsidR="00932287" w:rsidRDefault="003C49A6" w:rsidP="000605A2">
      <w:pPr>
        <w:widowControl w:val="0"/>
        <w:suppressAutoHyphens/>
        <w:ind w:firstLine="0"/>
        <w:jc w:val="center"/>
        <w:rPr>
          <w:szCs w:val="28"/>
        </w:rPr>
      </w:pPr>
      <w:r w:rsidRPr="00774C92">
        <w:rPr>
          <w:szCs w:val="28"/>
        </w:rPr>
        <w:t>Октябрьском и Дзержинском районах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46CAA" w:rsidRDefault="00B46C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B46CAA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187DF7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B46CAA">
          <w:headerReference w:type="default" r:id="rId18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30935" cy="9778365"/>
            <wp:effectExtent l="19050" t="0" r="0" b="0"/>
            <wp:docPr id="2" name="Рисунок 1" descr="ПРИЛОЖЕНИЕ ис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испр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3093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5" w:rsidRDefault="000921F5" w:rsidP="00320BD7">
      <w:pPr>
        <w:pStyle w:val="a9"/>
        <w:ind w:left="5812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A42BD4">
        <w:rPr>
          <w:sz w:val="24"/>
          <w:szCs w:val="24"/>
        </w:rPr>
        <w:t xml:space="preserve"> </w:t>
      </w:r>
    </w:p>
    <w:p w:rsidR="000921F5" w:rsidRDefault="000921F5" w:rsidP="00320BD7">
      <w:pPr>
        <w:pStyle w:val="a9"/>
        <w:ind w:left="5812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 xml:space="preserve">с </w:t>
      </w:r>
      <w:proofErr w:type="spellStart"/>
      <w:r w:rsidRPr="00556B10">
        <w:rPr>
          <w:sz w:val="24"/>
          <w:szCs w:val="24"/>
        </w:rPr>
        <w:t>ото</w:t>
      </w:r>
      <w:r w:rsidR="00A932F7">
        <w:rPr>
          <w:sz w:val="24"/>
          <w:szCs w:val="24"/>
        </w:rPr>
        <w:t>-</w:t>
      </w:r>
      <w:r w:rsidRPr="00556B10">
        <w:rPr>
          <w:sz w:val="24"/>
          <w:szCs w:val="24"/>
        </w:rPr>
        <w:t>бражением</w:t>
      </w:r>
      <w:proofErr w:type="spellEnd"/>
      <w:r w:rsidRPr="00556B10">
        <w:rPr>
          <w:sz w:val="24"/>
          <w:szCs w:val="24"/>
        </w:rPr>
        <w:t xml:space="preserve"> красных линий, утвержде</w:t>
      </w:r>
      <w:r w:rsidRPr="00556B10">
        <w:rPr>
          <w:sz w:val="24"/>
          <w:szCs w:val="24"/>
        </w:rPr>
        <w:t>н</w:t>
      </w:r>
      <w:r w:rsidRPr="00556B10">
        <w:rPr>
          <w:sz w:val="24"/>
          <w:szCs w:val="24"/>
        </w:rPr>
        <w:t>ных в составе проекта планировки те</w:t>
      </w:r>
      <w:r w:rsidRPr="00556B10">
        <w:rPr>
          <w:sz w:val="24"/>
          <w:szCs w:val="24"/>
        </w:rPr>
        <w:t>р</w:t>
      </w:r>
      <w:r w:rsidRPr="00556B10">
        <w:rPr>
          <w:sz w:val="24"/>
          <w:szCs w:val="24"/>
        </w:rPr>
        <w:t>ритории, линий отступа от красных л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ний в целях определения места допуст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мого размещения зданий, строений, с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 xml:space="preserve">оружений, границ образуемых и </w:t>
      </w:r>
      <w:proofErr w:type="spellStart"/>
      <w:r w:rsidRPr="00556B10">
        <w:rPr>
          <w:sz w:val="24"/>
          <w:szCs w:val="24"/>
        </w:rPr>
        <w:t>изме</w:t>
      </w:r>
      <w:r w:rsidR="00A932F7">
        <w:rPr>
          <w:sz w:val="24"/>
          <w:szCs w:val="24"/>
        </w:rPr>
        <w:t>-</w:t>
      </w:r>
      <w:bookmarkStart w:id="0" w:name="_GoBack"/>
      <w:bookmarkEnd w:id="0"/>
      <w:r w:rsidRPr="00556B10">
        <w:rPr>
          <w:sz w:val="24"/>
          <w:szCs w:val="24"/>
        </w:rPr>
        <w:t>няемых</w:t>
      </w:r>
      <w:proofErr w:type="spellEnd"/>
      <w:r w:rsidRPr="00556B10">
        <w:rPr>
          <w:sz w:val="24"/>
          <w:szCs w:val="24"/>
        </w:rPr>
        <w:t xml:space="preserve"> земельных участков на кадас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ровом плане территории, условных н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меров образуемых земельных участков,  гра</w:t>
      </w:r>
      <w:r>
        <w:rPr>
          <w:sz w:val="24"/>
          <w:szCs w:val="24"/>
        </w:rPr>
        <w:t>ниц территорий объектов культур</w:t>
      </w:r>
      <w:r w:rsidRPr="00556B10">
        <w:rPr>
          <w:sz w:val="24"/>
          <w:szCs w:val="24"/>
        </w:rPr>
        <w:t>н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го наследия, границ зон с особыми усл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виями использования территорий, гр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ниц зон действия публичных сервитутов</w:t>
      </w:r>
      <w:proofErr w:type="gramEnd"/>
    </w:p>
    <w:p w:rsidR="0062236C" w:rsidRDefault="0062236C" w:rsidP="000921F5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62236C" w:rsidRPr="00977A69" w:rsidRDefault="0062236C" w:rsidP="0062236C">
      <w:pPr>
        <w:pStyle w:val="a9"/>
        <w:jc w:val="right"/>
        <w:rPr>
          <w:sz w:val="24"/>
          <w:szCs w:val="24"/>
        </w:rPr>
      </w:pPr>
    </w:p>
    <w:p w:rsidR="0062236C" w:rsidRPr="00977A69" w:rsidRDefault="0062236C" w:rsidP="0062236C">
      <w:pPr>
        <w:pStyle w:val="S9"/>
        <w:jc w:val="center"/>
        <w:rPr>
          <w:sz w:val="24"/>
        </w:rPr>
      </w:pPr>
      <w:r w:rsidRPr="00977A69">
        <w:rPr>
          <w:sz w:val="24"/>
        </w:rPr>
        <w:t>ПЕРЕЧЕНЬ</w:t>
      </w:r>
    </w:p>
    <w:p w:rsidR="00B46CAA" w:rsidRPr="00977A69" w:rsidRDefault="00F12EAE" w:rsidP="00F12EAE">
      <w:pPr>
        <w:pStyle w:val="S9"/>
        <w:ind w:right="-3" w:firstLine="0"/>
        <w:jc w:val="center"/>
        <w:rPr>
          <w:sz w:val="24"/>
        </w:rPr>
      </w:pPr>
      <w:r w:rsidRPr="00977A69">
        <w:rPr>
          <w:sz w:val="24"/>
        </w:rPr>
        <w:t>образуемых и изменяемых земельных участков на кадастровом плане территории</w:t>
      </w:r>
    </w:p>
    <w:p w:rsidR="00F12EAE" w:rsidRPr="00977A69" w:rsidRDefault="00F12EAE" w:rsidP="00F12EAE">
      <w:pPr>
        <w:pStyle w:val="S9"/>
        <w:ind w:right="-3" w:firstLine="0"/>
        <w:jc w:val="center"/>
        <w:rPr>
          <w:sz w:val="24"/>
        </w:rPr>
      </w:pPr>
      <w:r w:rsidRPr="00977A69">
        <w:rPr>
          <w:sz w:val="24"/>
        </w:rPr>
        <w:t xml:space="preserve">с указанием площади образуемых и изменяемых земельных участков и их частей, </w:t>
      </w:r>
    </w:p>
    <w:p w:rsidR="00B46CAA" w:rsidRPr="00977A69" w:rsidRDefault="00F12EAE" w:rsidP="00F12EAE">
      <w:pPr>
        <w:pStyle w:val="S9"/>
        <w:ind w:right="-3" w:firstLine="0"/>
        <w:jc w:val="center"/>
        <w:rPr>
          <w:sz w:val="24"/>
        </w:rPr>
      </w:pPr>
      <w:r w:rsidRPr="00977A69">
        <w:rPr>
          <w:sz w:val="24"/>
        </w:rPr>
        <w:t xml:space="preserve">а также вида разрешенного использования образуемых земельных участков </w:t>
      </w:r>
    </w:p>
    <w:p w:rsidR="0062236C" w:rsidRPr="00977A69" w:rsidRDefault="00F12EAE" w:rsidP="00B46CAA">
      <w:pPr>
        <w:pStyle w:val="S9"/>
        <w:ind w:right="-3" w:firstLine="0"/>
        <w:jc w:val="center"/>
        <w:rPr>
          <w:sz w:val="24"/>
        </w:rPr>
      </w:pPr>
      <w:r w:rsidRPr="00977A69">
        <w:rPr>
          <w:sz w:val="24"/>
        </w:rPr>
        <w:t>в соответствии с проектом планировки территории</w:t>
      </w:r>
    </w:p>
    <w:p w:rsidR="0062236C" w:rsidRPr="00977A69" w:rsidRDefault="0062236C" w:rsidP="0062236C">
      <w:pPr>
        <w:pStyle w:val="S9"/>
        <w:jc w:val="center"/>
        <w:rPr>
          <w:sz w:val="24"/>
        </w:rPr>
      </w:pPr>
    </w:p>
    <w:tbl>
      <w:tblPr>
        <w:tblW w:w="4825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1702"/>
        <w:gridCol w:w="3970"/>
        <w:gridCol w:w="1417"/>
        <w:gridCol w:w="1980"/>
      </w:tblGrid>
      <w:tr w:rsidR="0062236C" w:rsidRPr="00977A69" w:rsidTr="00977A69">
        <w:tc>
          <w:tcPr>
            <w:tcW w:w="429" w:type="pct"/>
          </w:tcPr>
          <w:p w:rsidR="0062236C" w:rsidRPr="00977A69" w:rsidRDefault="00F12EAE" w:rsidP="00977A69">
            <w:pPr>
              <w:pStyle w:val="S9"/>
              <w:ind w:left="-108" w:right="-107" w:firstLine="0"/>
              <w:jc w:val="center"/>
              <w:rPr>
                <w:color w:val="FF0000"/>
                <w:sz w:val="24"/>
              </w:rPr>
            </w:pPr>
            <w:r w:rsidRPr="00977A69">
              <w:rPr>
                <w:sz w:val="24"/>
              </w:rPr>
              <w:t>Усло</w:t>
            </w:r>
            <w:r w:rsidRPr="00977A69">
              <w:rPr>
                <w:sz w:val="24"/>
              </w:rPr>
              <w:t>в</w:t>
            </w:r>
            <w:r w:rsidRPr="00977A69">
              <w:rPr>
                <w:sz w:val="24"/>
              </w:rPr>
              <w:t>ный номер земел</w:t>
            </w:r>
            <w:r w:rsidRPr="00977A69">
              <w:rPr>
                <w:sz w:val="24"/>
              </w:rPr>
              <w:t>ь</w:t>
            </w:r>
            <w:r w:rsidRPr="00977A69">
              <w:rPr>
                <w:sz w:val="24"/>
              </w:rPr>
              <w:t xml:space="preserve">ного </w:t>
            </w:r>
            <w:r w:rsidR="0062236C" w:rsidRPr="00977A69">
              <w:rPr>
                <w:sz w:val="24"/>
              </w:rPr>
              <w:t>участка</w:t>
            </w:r>
            <w:r w:rsidRPr="00977A69">
              <w:rPr>
                <w:sz w:val="24"/>
              </w:rPr>
              <w:t xml:space="preserve"> на че</w:t>
            </w:r>
            <w:r w:rsidRPr="00977A69">
              <w:rPr>
                <w:sz w:val="24"/>
              </w:rPr>
              <w:t>р</w:t>
            </w:r>
            <w:r w:rsidRPr="00977A69">
              <w:rPr>
                <w:sz w:val="24"/>
              </w:rPr>
              <w:t>теже</w:t>
            </w:r>
          </w:p>
        </w:tc>
        <w:tc>
          <w:tcPr>
            <w:tcW w:w="858" w:type="pct"/>
          </w:tcPr>
          <w:p w:rsidR="00977A69" w:rsidRDefault="00F12EAE" w:rsidP="00977A69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 xml:space="preserve">Учетный </w:t>
            </w:r>
          </w:p>
          <w:p w:rsidR="0062236C" w:rsidRPr="00977A69" w:rsidRDefault="00F12EAE" w:rsidP="00977A69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977A69">
              <w:rPr>
                <w:sz w:val="24"/>
              </w:rPr>
              <w:t>номер</w:t>
            </w:r>
            <w:r w:rsidR="0062236C" w:rsidRPr="00977A69">
              <w:rPr>
                <w:sz w:val="24"/>
              </w:rPr>
              <w:t xml:space="preserve"> кадас</w:t>
            </w:r>
            <w:r w:rsidR="0062236C" w:rsidRPr="00977A69">
              <w:rPr>
                <w:sz w:val="24"/>
              </w:rPr>
              <w:t>т</w:t>
            </w:r>
            <w:r w:rsidR="0062236C" w:rsidRPr="00977A69">
              <w:rPr>
                <w:sz w:val="24"/>
              </w:rPr>
              <w:t>рового ква</w:t>
            </w:r>
            <w:r w:rsidR="0062236C" w:rsidRPr="00977A69">
              <w:rPr>
                <w:sz w:val="24"/>
              </w:rPr>
              <w:t>р</w:t>
            </w:r>
            <w:r w:rsidR="0062236C" w:rsidRPr="00977A69">
              <w:rPr>
                <w:sz w:val="24"/>
              </w:rPr>
              <w:t>тала</w:t>
            </w:r>
          </w:p>
        </w:tc>
        <w:tc>
          <w:tcPr>
            <w:tcW w:w="2001" w:type="pct"/>
          </w:tcPr>
          <w:p w:rsidR="00977A69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 xml:space="preserve">Вид разрешенного использования образуемых земельных участков в соответствии с проектом </w:t>
            </w:r>
          </w:p>
          <w:p w:rsidR="0062236C" w:rsidRPr="00977A69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977A69">
              <w:rPr>
                <w:sz w:val="24"/>
              </w:rPr>
              <w:t>планировки территории</w:t>
            </w:r>
          </w:p>
        </w:tc>
        <w:tc>
          <w:tcPr>
            <w:tcW w:w="714" w:type="pct"/>
          </w:tcPr>
          <w:p w:rsidR="0062236C" w:rsidRPr="00977A69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Площадь</w:t>
            </w:r>
            <w:r w:rsidR="000921F5" w:rsidRPr="00977A69">
              <w:rPr>
                <w:sz w:val="24"/>
              </w:rPr>
              <w:t xml:space="preserve"> </w:t>
            </w:r>
            <w:r w:rsidR="00B46CAA" w:rsidRPr="00977A69">
              <w:rPr>
                <w:sz w:val="24"/>
              </w:rPr>
              <w:t>образу</w:t>
            </w:r>
            <w:r w:rsidR="00B46CAA" w:rsidRPr="00977A69">
              <w:rPr>
                <w:sz w:val="24"/>
              </w:rPr>
              <w:t>е</w:t>
            </w:r>
            <w:r w:rsidR="00B46CAA" w:rsidRPr="00977A69">
              <w:rPr>
                <w:sz w:val="24"/>
              </w:rPr>
              <w:t>мых и и</w:t>
            </w:r>
            <w:r w:rsidR="00B46CAA" w:rsidRPr="00977A69">
              <w:rPr>
                <w:sz w:val="24"/>
              </w:rPr>
              <w:t>з</w:t>
            </w:r>
            <w:r w:rsidR="00B46CAA" w:rsidRPr="00977A69">
              <w:rPr>
                <w:sz w:val="24"/>
              </w:rPr>
              <w:t>меняемых земельных участков и их частей</w:t>
            </w:r>
            <w:r w:rsidR="00F12EAE" w:rsidRPr="00977A69">
              <w:rPr>
                <w:sz w:val="24"/>
              </w:rPr>
              <w:t xml:space="preserve">, </w:t>
            </w:r>
            <w:proofErr w:type="gramStart"/>
            <w:r w:rsidR="00F12EAE" w:rsidRPr="00977A69">
              <w:rPr>
                <w:sz w:val="24"/>
              </w:rPr>
              <w:t>га</w:t>
            </w:r>
            <w:proofErr w:type="gramEnd"/>
          </w:p>
        </w:tc>
        <w:tc>
          <w:tcPr>
            <w:tcW w:w="999" w:type="pct"/>
          </w:tcPr>
          <w:p w:rsidR="0062236C" w:rsidRPr="00977A69" w:rsidRDefault="0062236C" w:rsidP="00977A69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977A69">
              <w:rPr>
                <w:sz w:val="24"/>
              </w:rPr>
              <w:t>Адрес</w:t>
            </w:r>
            <w:r w:rsidR="00F12EAE" w:rsidRPr="00977A69">
              <w:rPr>
                <w:sz w:val="24"/>
              </w:rPr>
              <w:t xml:space="preserve"> земельн</w:t>
            </w:r>
            <w:r w:rsidR="00F12EAE" w:rsidRPr="00977A69">
              <w:rPr>
                <w:sz w:val="24"/>
              </w:rPr>
              <w:t>о</w:t>
            </w:r>
            <w:r w:rsidR="00F12EAE" w:rsidRPr="00977A69">
              <w:rPr>
                <w:sz w:val="24"/>
              </w:rPr>
              <w:t>го участка</w:t>
            </w:r>
          </w:p>
        </w:tc>
      </w:tr>
    </w:tbl>
    <w:p w:rsidR="0062236C" w:rsidRPr="00977A69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25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1700"/>
        <w:gridCol w:w="3970"/>
        <w:gridCol w:w="1417"/>
        <w:gridCol w:w="1982"/>
      </w:tblGrid>
      <w:tr w:rsidR="002941B8" w:rsidRPr="00977A69" w:rsidTr="00977A69">
        <w:trPr>
          <w:tblHeader/>
        </w:trPr>
        <w:tc>
          <w:tcPr>
            <w:tcW w:w="429" w:type="pct"/>
          </w:tcPr>
          <w:p w:rsidR="002941B8" w:rsidRPr="00977A69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</w:t>
            </w:r>
          </w:p>
        </w:tc>
        <w:tc>
          <w:tcPr>
            <w:tcW w:w="857" w:type="pct"/>
          </w:tcPr>
          <w:p w:rsidR="002941B8" w:rsidRPr="00977A69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2</w:t>
            </w:r>
          </w:p>
        </w:tc>
        <w:tc>
          <w:tcPr>
            <w:tcW w:w="2001" w:type="pct"/>
          </w:tcPr>
          <w:p w:rsidR="002941B8" w:rsidRPr="00977A69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3</w:t>
            </w:r>
          </w:p>
        </w:tc>
        <w:tc>
          <w:tcPr>
            <w:tcW w:w="714" w:type="pct"/>
          </w:tcPr>
          <w:p w:rsidR="002941B8" w:rsidRPr="00977A69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4</w:t>
            </w:r>
          </w:p>
        </w:tc>
        <w:tc>
          <w:tcPr>
            <w:tcW w:w="1000" w:type="pct"/>
          </w:tcPr>
          <w:p w:rsidR="002941B8" w:rsidRPr="00977A69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5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proofErr w:type="gramStart"/>
            <w:r w:rsidR="000729B4" w:rsidRPr="00977A69">
              <w:rPr>
                <w:sz w:val="24"/>
              </w:rPr>
              <w:t>1</w:t>
            </w:r>
            <w:proofErr w:type="gramEnd"/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765C9F" w:rsidP="00B17B6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Торговые, т</w:t>
            </w:r>
            <w:r w:rsidR="000729B4" w:rsidRPr="00977A69">
              <w:rPr>
                <w:sz w:val="24"/>
              </w:rPr>
              <w:t>оргово-развлекательны</w:t>
            </w:r>
            <w:r w:rsidRPr="00977A69">
              <w:rPr>
                <w:sz w:val="24"/>
              </w:rPr>
              <w:t>е комплексы и центры;</w:t>
            </w:r>
            <w:r w:rsidR="000729B4" w:rsidRPr="00977A69">
              <w:rPr>
                <w:sz w:val="24"/>
              </w:rPr>
              <w:t xml:space="preserve"> автоно</w:t>
            </w:r>
            <w:r w:rsidR="00B17B6B" w:rsidRPr="00977A69">
              <w:rPr>
                <w:sz w:val="24"/>
              </w:rPr>
              <w:t>мные источники теплоснабжения;</w:t>
            </w:r>
            <w:r w:rsidR="000729B4" w:rsidRPr="00977A69">
              <w:rPr>
                <w:sz w:val="24"/>
              </w:rPr>
              <w:t xml:space="preserve"> тран</w:t>
            </w:r>
            <w:r w:rsidR="000729B4" w:rsidRPr="00977A69">
              <w:rPr>
                <w:sz w:val="24"/>
              </w:rPr>
              <w:t>с</w:t>
            </w:r>
            <w:r w:rsidR="000729B4" w:rsidRPr="00977A69">
              <w:rPr>
                <w:sz w:val="24"/>
              </w:rPr>
              <w:t>форматорн</w:t>
            </w:r>
            <w:r w:rsidRPr="00977A69">
              <w:rPr>
                <w:sz w:val="24"/>
              </w:rPr>
              <w:t>ые</w:t>
            </w:r>
            <w:r w:rsidR="000729B4" w:rsidRPr="00977A69">
              <w:rPr>
                <w:sz w:val="24"/>
              </w:rPr>
              <w:t xml:space="preserve"> подстанци</w:t>
            </w:r>
            <w:r w:rsidRPr="00977A69">
              <w:rPr>
                <w:sz w:val="24"/>
              </w:rPr>
              <w:t>и</w:t>
            </w:r>
            <w:r w:rsidR="00B17B6B" w:rsidRPr="00977A69">
              <w:rPr>
                <w:sz w:val="24"/>
              </w:rPr>
              <w:t>;</w:t>
            </w:r>
            <w:r w:rsidR="000729B4" w:rsidRPr="00977A69">
              <w:rPr>
                <w:sz w:val="24"/>
              </w:rPr>
              <w:t xml:space="preserve"> распр</w:t>
            </w:r>
            <w:r w:rsidR="000729B4" w:rsidRPr="00977A69">
              <w:rPr>
                <w:sz w:val="24"/>
              </w:rPr>
              <w:t>е</w:t>
            </w:r>
            <w:r w:rsidR="000729B4" w:rsidRPr="00977A69">
              <w:rPr>
                <w:sz w:val="24"/>
              </w:rPr>
              <w:t>делительны</w:t>
            </w:r>
            <w:r w:rsidRPr="00977A69">
              <w:rPr>
                <w:sz w:val="24"/>
              </w:rPr>
              <w:t>е</w:t>
            </w:r>
            <w:r w:rsidR="000729B4" w:rsidRPr="00977A69">
              <w:rPr>
                <w:sz w:val="24"/>
              </w:rPr>
              <w:t xml:space="preserve"> пункт</w:t>
            </w:r>
            <w:r w:rsidRPr="00977A69">
              <w:rPr>
                <w:sz w:val="24"/>
              </w:rPr>
              <w:t>ы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11,2609</w:t>
            </w:r>
          </w:p>
        </w:tc>
        <w:tc>
          <w:tcPr>
            <w:tcW w:w="1000" w:type="pct"/>
          </w:tcPr>
          <w:p w:rsidR="000729B4" w:rsidRPr="00977A69" w:rsidRDefault="000729B4" w:rsidP="00534FE7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</w:t>
            </w:r>
            <w:r w:rsidR="002308D9" w:rsidRPr="00977A69">
              <w:rPr>
                <w:sz w:val="24"/>
              </w:rPr>
              <w:t>.</w:t>
            </w:r>
            <w:r w:rsidR="00534FE7" w:rsidRPr="00977A69">
              <w:rPr>
                <w:sz w:val="24"/>
              </w:rPr>
              <w:t> Фрунзе, 238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885EF1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2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B17B6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Общественн</w:t>
            </w:r>
            <w:r w:rsidR="00B17B6B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здани</w:t>
            </w:r>
            <w:r w:rsidR="00B17B6B" w:rsidRPr="00977A69">
              <w:rPr>
                <w:sz w:val="24"/>
              </w:rPr>
              <w:t>я</w:t>
            </w:r>
            <w:r w:rsidRPr="00977A69">
              <w:rPr>
                <w:sz w:val="24"/>
              </w:rPr>
              <w:t xml:space="preserve"> администр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тивного назначения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0,5074</w:t>
            </w:r>
          </w:p>
        </w:tc>
        <w:tc>
          <w:tcPr>
            <w:tcW w:w="1000" w:type="pct"/>
          </w:tcPr>
          <w:p w:rsidR="000729B4" w:rsidRPr="00977A69" w:rsidRDefault="000729B4" w:rsidP="00534FE7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534FE7" w:rsidRPr="00977A69">
              <w:rPr>
                <w:sz w:val="24"/>
              </w:rPr>
              <w:t> Фрунзе, 242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3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B17B6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Автозаправочн</w:t>
            </w:r>
            <w:r w:rsidR="00B17B6B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станци</w:t>
            </w:r>
            <w:r w:rsidR="00B17B6B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0,1000</w:t>
            </w:r>
          </w:p>
        </w:tc>
        <w:tc>
          <w:tcPr>
            <w:tcW w:w="1000" w:type="pct"/>
          </w:tcPr>
          <w:p w:rsidR="000729B4" w:rsidRPr="00977A69" w:rsidRDefault="000729B4" w:rsidP="00534FE7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</w:t>
            </w:r>
            <w:r w:rsidR="00534FE7" w:rsidRPr="00977A69">
              <w:rPr>
                <w:sz w:val="24"/>
              </w:rPr>
              <w:t>бирск, ул. Фрунзе, 240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proofErr w:type="gramStart"/>
            <w:r w:rsidR="000729B4" w:rsidRPr="00977A69">
              <w:rPr>
                <w:sz w:val="24"/>
              </w:rPr>
              <w:t>4</w:t>
            </w:r>
            <w:proofErr w:type="gramEnd"/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B17B6B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Торговые, торгово-развлекательные комплексы и центры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1,4260</w:t>
            </w:r>
          </w:p>
        </w:tc>
        <w:tc>
          <w:tcPr>
            <w:tcW w:w="1000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lastRenderedPageBreak/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534FE7" w:rsidRPr="00977A69">
              <w:rPr>
                <w:sz w:val="24"/>
              </w:rPr>
              <w:t> Фрунзе, 236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="000729B4" w:rsidRPr="00977A69">
              <w:rPr>
                <w:sz w:val="24"/>
              </w:rPr>
              <w:t>5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308D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Многоквартирные 26</w:t>
            </w:r>
            <w:r w:rsidR="00977A69">
              <w:rPr>
                <w:sz w:val="24"/>
              </w:rPr>
              <w:t xml:space="preserve"> </w:t>
            </w:r>
            <w:r w:rsidR="002308D9" w:rsidRPr="00977A69">
              <w:rPr>
                <w:sz w:val="24"/>
              </w:rPr>
              <w:t>‒</w:t>
            </w:r>
            <w:r w:rsidR="00977A69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50</w:t>
            </w:r>
            <w:r w:rsidR="002308D9" w:rsidRPr="00977A69">
              <w:rPr>
                <w:sz w:val="24"/>
              </w:rPr>
              <w:t>-</w:t>
            </w:r>
            <w:r w:rsidRPr="00977A69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стоянками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2,6468</w:t>
            </w:r>
          </w:p>
        </w:tc>
        <w:tc>
          <w:tcPr>
            <w:tcW w:w="1000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534FE7" w:rsidRPr="00977A69">
              <w:rPr>
                <w:sz w:val="24"/>
              </w:rPr>
              <w:t> Фрунзе, 226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6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75D5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</w:t>
            </w:r>
            <w:r w:rsidR="00275D5F" w:rsidRPr="00977A69">
              <w:rPr>
                <w:sz w:val="24"/>
              </w:rPr>
              <w:t xml:space="preserve">ые </w:t>
            </w:r>
            <w:r w:rsidRPr="00977A69">
              <w:rPr>
                <w:sz w:val="24"/>
              </w:rPr>
              <w:t>подстанци</w:t>
            </w:r>
            <w:r w:rsidR="00275D5F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0,0117</w:t>
            </w:r>
          </w:p>
        </w:tc>
        <w:tc>
          <w:tcPr>
            <w:tcW w:w="1000" w:type="pct"/>
          </w:tcPr>
          <w:p w:rsidR="000729B4" w:rsidRPr="00977A69" w:rsidRDefault="000729B4" w:rsidP="002308D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</w:t>
            </w:r>
            <w:r w:rsidR="00534FE7" w:rsidRPr="00977A69">
              <w:rPr>
                <w:sz w:val="24"/>
              </w:rPr>
              <w:t>. Фрунзе,</w:t>
            </w:r>
            <w:r w:rsidR="002308D9" w:rsidRPr="00977A69">
              <w:rPr>
                <w:sz w:val="24"/>
              </w:rPr>
              <w:t xml:space="preserve"> </w:t>
            </w:r>
            <w:r w:rsidR="00534FE7" w:rsidRPr="00977A69">
              <w:rPr>
                <w:sz w:val="24"/>
              </w:rPr>
              <w:t>(226)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7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75D5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</w:t>
            </w:r>
            <w:r w:rsidR="00275D5F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подстанци</w:t>
            </w:r>
            <w:r w:rsidR="00275D5F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0,0048</w:t>
            </w:r>
          </w:p>
        </w:tc>
        <w:tc>
          <w:tcPr>
            <w:tcW w:w="1000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534FE7" w:rsidRPr="00977A69">
              <w:rPr>
                <w:sz w:val="24"/>
              </w:rPr>
              <w:t> Фрунзе, (234)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8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75D5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Автозаправочн</w:t>
            </w:r>
            <w:r w:rsidR="00275D5F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станци</w:t>
            </w:r>
            <w:r w:rsidR="00275D5F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0,1336</w:t>
            </w:r>
          </w:p>
        </w:tc>
        <w:tc>
          <w:tcPr>
            <w:tcW w:w="1000" w:type="pct"/>
          </w:tcPr>
          <w:p w:rsidR="000729B4" w:rsidRPr="00977A69" w:rsidRDefault="000729B4" w:rsidP="00977A69">
            <w:pPr>
              <w:pStyle w:val="S9"/>
              <w:ind w:firstLine="0"/>
              <w:rPr>
                <w:caps/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534FE7" w:rsidRPr="00977A69">
              <w:rPr>
                <w:sz w:val="24"/>
              </w:rPr>
              <w:t>ул.</w:t>
            </w:r>
            <w:r w:rsidR="00977A69">
              <w:rPr>
                <w:sz w:val="24"/>
              </w:rPr>
              <w:t> </w:t>
            </w:r>
            <w:r w:rsidR="00534FE7" w:rsidRPr="00977A69">
              <w:rPr>
                <w:sz w:val="24"/>
              </w:rPr>
              <w:t>Фрунзе, 222</w:t>
            </w:r>
          </w:p>
        </w:tc>
      </w:tr>
      <w:tr w:rsidR="002941B8" w:rsidRPr="00977A69" w:rsidTr="00977A69">
        <w:tc>
          <w:tcPr>
            <w:tcW w:w="429" w:type="pct"/>
          </w:tcPr>
          <w:p w:rsidR="002941B8" w:rsidRPr="00977A69" w:rsidRDefault="00885EF1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proofErr w:type="gramStart"/>
            <w:r w:rsidR="002941B8" w:rsidRPr="00977A69">
              <w:rPr>
                <w:sz w:val="24"/>
              </w:rPr>
              <w:t>9</w:t>
            </w:r>
            <w:proofErr w:type="gramEnd"/>
          </w:p>
        </w:tc>
        <w:tc>
          <w:tcPr>
            <w:tcW w:w="857" w:type="pct"/>
          </w:tcPr>
          <w:p w:rsidR="002941B8" w:rsidRPr="00977A69" w:rsidRDefault="002941B8" w:rsidP="00534FE7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  <w:lang w:val="en-US"/>
              </w:rPr>
              <w:t>54:35:</w:t>
            </w:r>
            <w:r w:rsidR="00534FE7" w:rsidRPr="00977A69">
              <w:rPr>
                <w:sz w:val="24"/>
              </w:rPr>
              <w:t>071001</w:t>
            </w:r>
          </w:p>
        </w:tc>
        <w:tc>
          <w:tcPr>
            <w:tcW w:w="2001" w:type="pct"/>
          </w:tcPr>
          <w:p w:rsidR="002941B8" w:rsidRPr="00977A69" w:rsidRDefault="00275D5F" w:rsidP="00AD68CF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Автостоянки;</w:t>
            </w:r>
            <w:r w:rsidR="00836A14" w:rsidRPr="00977A69">
              <w:rPr>
                <w:sz w:val="24"/>
              </w:rPr>
              <w:t xml:space="preserve"> открытые площадки дл</w:t>
            </w:r>
            <w:r w:rsidRPr="00977A69">
              <w:rPr>
                <w:sz w:val="24"/>
              </w:rPr>
              <w:t>я стоянки транспортных средств;</w:t>
            </w:r>
            <w:r w:rsidR="00836A14" w:rsidRPr="00977A69">
              <w:rPr>
                <w:sz w:val="24"/>
              </w:rPr>
              <w:t xml:space="preserve"> объ</w:t>
            </w:r>
            <w:r w:rsidR="002308D9" w:rsidRPr="00977A69">
              <w:rPr>
                <w:sz w:val="24"/>
              </w:rPr>
              <w:t>екты благоу</w:t>
            </w:r>
            <w:r w:rsidR="00836A14" w:rsidRPr="00977A69">
              <w:rPr>
                <w:sz w:val="24"/>
              </w:rPr>
              <w:t>с</w:t>
            </w:r>
            <w:r w:rsidR="002308D9" w:rsidRPr="00977A69">
              <w:rPr>
                <w:sz w:val="24"/>
              </w:rPr>
              <w:t>т</w:t>
            </w:r>
            <w:r w:rsidR="00836A14" w:rsidRPr="00977A69">
              <w:rPr>
                <w:sz w:val="24"/>
              </w:rPr>
              <w:t>ройства</w:t>
            </w:r>
          </w:p>
        </w:tc>
        <w:tc>
          <w:tcPr>
            <w:tcW w:w="714" w:type="pct"/>
          </w:tcPr>
          <w:p w:rsidR="002941B8" w:rsidRPr="00977A69" w:rsidRDefault="002941B8" w:rsidP="00B13565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</w:t>
            </w:r>
            <w:r w:rsidR="00B13565" w:rsidRPr="00977A69">
              <w:rPr>
                <w:sz w:val="24"/>
              </w:rPr>
              <w:t>0089</w:t>
            </w:r>
          </w:p>
        </w:tc>
        <w:tc>
          <w:tcPr>
            <w:tcW w:w="1000" w:type="pct"/>
          </w:tcPr>
          <w:p w:rsidR="002941B8" w:rsidRPr="00977A69" w:rsidRDefault="005230D5" w:rsidP="00836A14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="002941B8" w:rsidRPr="00977A69">
              <w:rPr>
                <w:sz w:val="24"/>
              </w:rPr>
              <w:t>е</w:t>
            </w:r>
            <w:r w:rsidR="002941B8" w:rsidRPr="00977A69">
              <w:rPr>
                <w:sz w:val="24"/>
              </w:rPr>
              <w:t>дерация, Нов</w:t>
            </w:r>
            <w:r w:rsidR="002941B8" w:rsidRPr="00977A69">
              <w:rPr>
                <w:sz w:val="24"/>
              </w:rPr>
              <w:t>о</w:t>
            </w:r>
            <w:r w:rsidR="002941B8" w:rsidRPr="00977A69">
              <w:rPr>
                <w:sz w:val="24"/>
              </w:rPr>
              <w:t>сибирская о</w:t>
            </w:r>
            <w:r w:rsidR="002941B8" w:rsidRPr="00977A69">
              <w:rPr>
                <w:sz w:val="24"/>
              </w:rPr>
              <w:t>б</w:t>
            </w:r>
            <w:r w:rsidR="002941B8" w:rsidRPr="00977A69">
              <w:rPr>
                <w:sz w:val="24"/>
              </w:rPr>
              <w:t>ласть, город Н</w:t>
            </w:r>
            <w:r w:rsidR="002941B8" w:rsidRPr="00977A69">
              <w:rPr>
                <w:sz w:val="24"/>
              </w:rPr>
              <w:t>о</w:t>
            </w:r>
            <w:r w:rsidR="002941B8" w:rsidRPr="00977A69">
              <w:rPr>
                <w:sz w:val="24"/>
              </w:rPr>
              <w:t>восибирск, ул. </w:t>
            </w:r>
            <w:r w:rsidR="00836A14" w:rsidRPr="00977A69">
              <w:rPr>
                <w:sz w:val="24"/>
              </w:rPr>
              <w:t>Михаила К</w:t>
            </w:r>
            <w:r w:rsidR="00836A14" w:rsidRPr="00977A69">
              <w:rPr>
                <w:sz w:val="24"/>
              </w:rPr>
              <w:t>у</w:t>
            </w:r>
            <w:r w:rsidR="00836A14" w:rsidRPr="00977A69">
              <w:rPr>
                <w:sz w:val="24"/>
              </w:rPr>
              <w:t>лагина</w:t>
            </w:r>
            <w:r w:rsidR="002941B8" w:rsidRPr="00977A69">
              <w:rPr>
                <w:sz w:val="24"/>
              </w:rPr>
              <w:t xml:space="preserve">, </w:t>
            </w:r>
            <w:r w:rsidR="00836A14" w:rsidRPr="00977A69">
              <w:rPr>
                <w:sz w:val="24"/>
              </w:rPr>
              <w:t>37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sz w:val="24"/>
              </w:rPr>
              <w:t>10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0729B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1,6768</w:t>
            </w:r>
          </w:p>
        </w:tc>
        <w:tc>
          <w:tcPr>
            <w:tcW w:w="1000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836A14" w:rsidRPr="00977A69">
              <w:rPr>
                <w:sz w:val="24"/>
              </w:rPr>
              <w:t> Фрунзе, (212)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sz w:val="24"/>
              </w:rPr>
              <w:t>11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0729B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0,2924</w:t>
            </w:r>
          </w:p>
        </w:tc>
        <w:tc>
          <w:tcPr>
            <w:tcW w:w="1000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836A14" w:rsidRPr="00977A69">
              <w:rPr>
                <w:sz w:val="24"/>
              </w:rPr>
              <w:t> Фрунзе, (204)</w:t>
            </w:r>
          </w:p>
        </w:tc>
      </w:tr>
      <w:tr w:rsidR="002941B8" w:rsidRPr="00977A69" w:rsidTr="00977A69">
        <w:tc>
          <w:tcPr>
            <w:tcW w:w="429" w:type="pct"/>
          </w:tcPr>
          <w:p w:rsidR="002941B8" w:rsidRPr="00977A69" w:rsidRDefault="00885EF1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2941B8" w:rsidRPr="00977A69">
              <w:rPr>
                <w:sz w:val="24"/>
              </w:rPr>
              <w:t>12</w:t>
            </w:r>
          </w:p>
        </w:tc>
        <w:tc>
          <w:tcPr>
            <w:tcW w:w="857" w:type="pct"/>
          </w:tcPr>
          <w:p w:rsidR="002941B8" w:rsidRPr="00977A69" w:rsidRDefault="002941B8" w:rsidP="00AD68CF">
            <w:pPr>
              <w:pStyle w:val="S9"/>
              <w:ind w:firstLine="0"/>
              <w:rPr>
                <w:color w:val="FF0000"/>
                <w:sz w:val="24"/>
              </w:rPr>
            </w:pPr>
            <w:r w:rsidRPr="00977A69">
              <w:rPr>
                <w:sz w:val="24"/>
                <w:lang w:val="en-US"/>
              </w:rPr>
              <w:t>54:35:</w:t>
            </w:r>
            <w:r w:rsidR="00836A14" w:rsidRPr="00977A69">
              <w:rPr>
                <w:sz w:val="24"/>
              </w:rPr>
              <w:t>071001</w:t>
            </w:r>
          </w:p>
        </w:tc>
        <w:tc>
          <w:tcPr>
            <w:tcW w:w="2001" w:type="pct"/>
          </w:tcPr>
          <w:p w:rsidR="002941B8" w:rsidRPr="00977A69" w:rsidRDefault="00836A14" w:rsidP="00AD68CF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714" w:type="pct"/>
          </w:tcPr>
          <w:p w:rsidR="002941B8" w:rsidRPr="00977A69" w:rsidRDefault="002941B8" w:rsidP="00B13565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</w:t>
            </w:r>
            <w:r w:rsidR="00B13565" w:rsidRPr="00977A69">
              <w:rPr>
                <w:sz w:val="24"/>
              </w:rPr>
              <w:t>9205</w:t>
            </w:r>
          </w:p>
        </w:tc>
        <w:tc>
          <w:tcPr>
            <w:tcW w:w="1000" w:type="pct"/>
          </w:tcPr>
          <w:p w:rsidR="002941B8" w:rsidRPr="00977A69" w:rsidRDefault="005230D5" w:rsidP="00836A14">
            <w:pPr>
              <w:pStyle w:val="S9"/>
              <w:ind w:firstLine="0"/>
              <w:rPr>
                <w:color w:val="FF0000"/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="002941B8" w:rsidRPr="00977A69">
              <w:rPr>
                <w:sz w:val="24"/>
              </w:rPr>
              <w:t>е</w:t>
            </w:r>
            <w:r w:rsidR="002941B8" w:rsidRPr="00977A69">
              <w:rPr>
                <w:sz w:val="24"/>
              </w:rPr>
              <w:t>дерация, Нов</w:t>
            </w:r>
            <w:r w:rsidR="002941B8" w:rsidRPr="00977A69">
              <w:rPr>
                <w:sz w:val="24"/>
              </w:rPr>
              <w:t>о</w:t>
            </w:r>
            <w:r w:rsidR="002941B8" w:rsidRPr="00977A69">
              <w:rPr>
                <w:sz w:val="24"/>
              </w:rPr>
              <w:t>сибирская о</w:t>
            </w:r>
            <w:r w:rsidR="002941B8" w:rsidRPr="00977A69">
              <w:rPr>
                <w:sz w:val="24"/>
              </w:rPr>
              <w:t>б</w:t>
            </w:r>
            <w:r w:rsidR="002941B8" w:rsidRPr="00977A69">
              <w:rPr>
                <w:sz w:val="24"/>
              </w:rPr>
              <w:t>ласть, город Н</w:t>
            </w:r>
            <w:r w:rsidR="002941B8" w:rsidRPr="00977A69">
              <w:rPr>
                <w:sz w:val="24"/>
              </w:rPr>
              <w:t>о</w:t>
            </w:r>
            <w:r w:rsidR="002941B8" w:rsidRPr="00977A69">
              <w:rPr>
                <w:sz w:val="24"/>
              </w:rPr>
              <w:t xml:space="preserve">восибирск, </w:t>
            </w:r>
            <w:r w:rsidR="002941B8" w:rsidRPr="00977A69">
              <w:rPr>
                <w:sz w:val="24"/>
              </w:rPr>
              <w:lastRenderedPageBreak/>
              <w:t>ул.</w:t>
            </w:r>
            <w:r w:rsidR="001F0E4C" w:rsidRPr="00977A69">
              <w:rPr>
                <w:sz w:val="24"/>
              </w:rPr>
              <w:t> </w:t>
            </w:r>
            <w:r w:rsidR="00836A14" w:rsidRPr="00977A69">
              <w:rPr>
                <w:sz w:val="24"/>
              </w:rPr>
              <w:t>Фрунзе</w:t>
            </w:r>
            <w:r w:rsidR="002941B8" w:rsidRPr="00977A69">
              <w:rPr>
                <w:sz w:val="24"/>
              </w:rPr>
              <w:t xml:space="preserve">, </w:t>
            </w:r>
            <w:r w:rsidR="00836A14" w:rsidRPr="00977A69">
              <w:rPr>
                <w:sz w:val="24"/>
              </w:rPr>
              <w:t>(200)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="000729B4" w:rsidRPr="00977A69">
              <w:rPr>
                <w:noProof/>
                <w:sz w:val="24"/>
              </w:rPr>
              <w:t>13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75D5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</w:t>
            </w:r>
            <w:r w:rsidR="00275D5F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подстанци</w:t>
            </w:r>
            <w:r w:rsidR="00275D5F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0,0299</w:t>
            </w:r>
          </w:p>
        </w:tc>
        <w:tc>
          <w:tcPr>
            <w:tcW w:w="1000" w:type="pct"/>
          </w:tcPr>
          <w:p w:rsidR="000729B4" w:rsidRPr="00977A69" w:rsidRDefault="000729B4" w:rsidP="003A12D0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3A12D0">
              <w:rPr>
                <w:sz w:val="24"/>
              </w:rPr>
              <w:t> </w:t>
            </w:r>
            <w:r w:rsidR="00836A14" w:rsidRPr="00977A69">
              <w:rPr>
                <w:sz w:val="24"/>
              </w:rPr>
              <w:t>Михаила К</w:t>
            </w:r>
            <w:r w:rsidR="00836A14" w:rsidRPr="00977A69">
              <w:rPr>
                <w:sz w:val="24"/>
              </w:rPr>
              <w:t>у</w:t>
            </w:r>
            <w:r w:rsidR="00836A14" w:rsidRPr="00977A69">
              <w:rPr>
                <w:sz w:val="24"/>
              </w:rPr>
              <w:t>лагина, (39а)</w:t>
            </w:r>
          </w:p>
        </w:tc>
      </w:tr>
      <w:tr w:rsidR="000729B4" w:rsidRPr="00977A69" w:rsidTr="00977A69"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14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308D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Многоквартирные 14</w:t>
            </w:r>
            <w:r w:rsidR="00977A69">
              <w:rPr>
                <w:sz w:val="24"/>
              </w:rPr>
              <w:t xml:space="preserve"> </w:t>
            </w:r>
            <w:r w:rsidR="002308D9" w:rsidRPr="00977A69">
              <w:rPr>
                <w:sz w:val="24"/>
              </w:rPr>
              <w:t>‒</w:t>
            </w:r>
            <w:r w:rsidR="00977A69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18</w:t>
            </w:r>
            <w:r w:rsidR="002308D9" w:rsidRPr="00977A69">
              <w:rPr>
                <w:sz w:val="24"/>
              </w:rPr>
              <w:t>-</w:t>
            </w:r>
            <w:r w:rsidRPr="00977A69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стоянками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0,8109</w:t>
            </w:r>
          </w:p>
        </w:tc>
        <w:tc>
          <w:tcPr>
            <w:tcW w:w="1000" w:type="pct"/>
          </w:tcPr>
          <w:p w:rsidR="000729B4" w:rsidRPr="00977A69" w:rsidRDefault="000729B4" w:rsidP="002308D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836A14" w:rsidRPr="00977A69">
              <w:rPr>
                <w:sz w:val="24"/>
              </w:rPr>
              <w:t>ми</w:t>
            </w:r>
            <w:r w:rsidR="00836A14" w:rsidRPr="00977A69">
              <w:rPr>
                <w:sz w:val="24"/>
              </w:rPr>
              <w:t>к</w:t>
            </w:r>
            <w:r w:rsidR="00836A14" w:rsidRPr="00977A69">
              <w:rPr>
                <w:sz w:val="24"/>
              </w:rPr>
              <w:t xml:space="preserve">рорайон </w:t>
            </w:r>
            <w:proofErr w:type="spellStart"/>
            <w:r w:rsidR="00836A14" w:rsidRPr="00977A69">
              <w:rPr>
                <w:sz w:val="24"/>
              </w:rPr>
              <w:t>Зак</w:t>
            </w:r>
            <w:r w:rsidR="00836A14" w:rsidRPr="00977A69">
              <w:rPr>
                <w:sz w:val="24"/>
              </w:rPr>
              <w:t>а</w:t>
            </w:r>
            <w:r w:rsidR="00836A14" w:rsidRPr="00977A69">
              <w:rPr>
                <w:sz w:val="24"/>
              </w:rPr>
              <w:t>менский</w:t>
            </w:r>
            <w:proofErr w:type="spellEnd"/>
            <w:r w:rsidR="00836A14" w:rsidRPr="00977A69">
              <w:rPr>
                <w:sz w:val="24"/>
              </w:rPr>
              <w:t>,</w:t>
            </w:r>
            <w:r w:rsidR="002308D9" w:rsidRPr="00977A69">
              <w:rPr>
                <w:sz w:val="24"/>
              </w:rPr>
              <w:t> </w:t>
            </w:r>
            <w:r w:rsidR="00836A14" w:rsidRPr="00977A69">
              <w:rPr>
                <w:sz w:val="24"/>
              </w:rPr>
              <w:t>23</w:t>
            </w:r>
          </w:p>
        </w:tc>
      </w:tr>
      <w:tr w:rsidR="000729B4" w:rsidRPr="00977A69" w:rsidTr="00977A69">
        <w:trPr>
          <w:trHeight w:val="20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sz w:val="24"/>
              </w:rPr>
              <w:t>15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A4111E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Многоквартирные 14</w:t>
            </w:r>
            <w:r w:rsidR="00A4111E" w:rsidRPr="00977A69">
              <w:rPr>
                <w:sz w:val="24"/>
              </w:rPr>
              <w:t>‒</w:t>
            </w:r>
            <w:r w:rsidRPr="00977A69">
              <w:rPr>
                <w:sz w:val="24"/>
              </w:rPr>
              <w:t>18</w:t>
            </w:r>
            <w:r w:rsidR="00A4111E" w:rsidRPr="00977A69">
              <w:rPr>
                <w:sz w:val="24"/>
              </w:rPr>
              <w:t>-</w:t>
            </w:r>
            <w:r w:rsidRPr="00977A69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стоянками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0,5157</w:t>
            </w:r>
          </w:p>
        </w:tc>
        <w:tc>
          <w:tcPr>
            <w:tcW w:w="1000" w:type="pct"/>
          </w:tcPr>
          <w:p w:rsidR="000729B4" w:rsidRPr="00977A69" w:rsidRDefault="000729B4" w:rsidP="002308D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836A14" w:rsidRPr="00977A69">
              <w:rPr>
                <w:sz w:val="24"/>
              </w:rPr>
              <w:t>ми</w:t>
            </w:r>
            <w:r w:rsidR="00836A14" w:rsidRPr="00977A69">
              <w:rPr>
                <w:sz w:val="24"/>
              </w:rPr>
              <w:t>к</w:t>
            </w:r>
            <w:r w:rsidR="00836A14" w:rsidRPr="00977A69">
              <w:rPr>
                <w:sz w:val="24"/>
              </w:rPr>
              <w:t xml:space="preserve">рорайон </w:t>
            </w:r>
            <w:proofErr w:type="spellStart"/>
            <w:r w:rsidR="00836A14" w:rsidRPr="00977A69">
              <w:rPr>
                <w:sz w:val="24"/>
              </w:rPr>
              <w:t>Зак</w:t>
            </w:r>
            <w:r w:rsidR="00836A14" w:rsidRPr="00977A69">
              <w:rPr>
                <w:sz w:val="24"/>
              </w:rPr>
              <w:t>а</w:t>
            </w:r>
            <w:r w:rsidR="00836A14" w:rsidRPr="00977A69">
              <w:rPr>
                <w:sz w:val="24"/>
              </w:rPr>
              <w:t>менский</w:t>
            </w:r>
            <w:proofErr w:type="spellEnd"/>
            <w:r w:rsidR="00836A14" w:rsidRPr="00977A69">
              <w:rPr>
                <w:sz w:val="24"/>
              </w:rPr>
              <w:t>,</w:t>
            </w:r>
            <w:r w:rsidR="002308D9" w:rsidRPr="00977A69">
              <w:rPr>
                <w:sz w:val="24"/>
              </w:rPr>
              <w:t> </w:t>
            </w:r>
            <w:r w:rsidR="00836A14" w:rsidRPr="00977A69">
              <w:rPr>
                <w:sz w:val="24"/>
              </w:rPr>
              <w:t>25</w:t>
            </w:r>
          </w:p>
        </w:tc>
      </w:tr>
      <w:tr w:rsidR="000729B4" w:rsidRPr="00977A69" w:rsidTr="00977A69">
        <w:trPr>
          <w:trHeight w:val="308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sz w:val="24"/>
              </w:rPr>
              <w:t>16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DE3AD8">
            <w:pPr>
              <w:pStyle w:val="S9"/>
              <w:ind w:firstLine="0"/>
              <w:rPr>
                <w:sz w:val="24"/>
              </w:rPr>
            </w:pPr>
            <w:proofErr w:type="gramStart"/>
            <w:r w:rsidRPr="00977A69">
              <w:rPr>
                <w:sz w:val="24"/>
              </w:rPr>
              <w:t>Физкультурно-спортивные, оздор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вительные объекты, в том числе спортивные комплексы, залы, ка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 xml:space="preserve">ки, бассейны, </w:t>
            </w:r>
            <w:proofErr w:type="spellStart"/>
            <w:r w:rsidRPr="00977A69">
              <w:rPr>
                <w:sz w:val="24"/>
              </w:rPr>
              <w:t>фитнес-центры</w:t>
            </w:r>
            <w:proofErr w:type="spellEnd"/>
            <w:r w:rsidR="00DE3AD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го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>тини</w:t>
            </w:r>
            <w:r w:rsidR="00DE3AD8" w:rsidRPr="00977A69">
              <w:rPr>
                <w:sz w:val="24"/>
              </w:rPr>
              <w:t>цы</w:t>
            </w:r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автостоянк</w:t>
            </w:r>
            <w:r w:rsidR="00DE3AD8" w:rsidRPr="00977A69">
              <w:rPr>
                <w:sz w:val="24"/>
              </w:rPr>
              <w:t>и</w:t>
            </w:r>
            <w:proofErr w:type="gramEnd"/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3,0110</w:t>
            </w:r>
          </w:p>
        </w:tc>
        <w:tc>
          <w:tcPr>
            <w:tcW w:w="1000" w:type="pct"/>
          </w:tcPr>
          <w:p w:rsidR="000729B4" w:rsidRPr="00977A69" w:rsidRDefault="000729B4" w:rsidP="002308D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836A14" w:rsidRPr="00977A69">
              <w:rPr>
                <w:sz w:val="24"/>
              </w:rPr>
              <w:t>ми</w:t>
            </w:r>
            <w:r w:rsidR="00836A14" w:rsidRPr="00977A69">
              <w:rPr>
                <w:sz w:val="24"/>
              </w:rPr>
              <w:t>к</w:t>
            </w:r>
            <w:r w:rsidR="00836A14" w:rsidRPr="00977A69">
              <w:rPr>
                <w:sz w:val="24"/>
              </w:rPr>
              <w:t xml:space="preserve">рорайон </w:t>
            </w:r>
            <w:proofErr w:type="spellStart"/>
            <w:r w:rsidR="00836A14" w:rsidRPr="00977A69">
              <w:rPr>
                <w:sz w:val="24"/>
              </w:rPr>
              <w:t>Зак</w:t>
            </w:r>
            <w:r w:rsidR="00836A14" w:rsidRPr="00977A69">
              <w:rPr>
                <w:sz w:val="24"/>
              </w:rPr>
              <w:t>а</w:t>
            </w:r>
            <w:r w:rsidR="00836A14" w:rsidRPr="00977A69">
              <w:rPr>
                <w:sz w:val="24"/>
              </w:rPr>
              <w:t>менский</w:t>
            </w:r>
            <w:proofErr w:type="spellEnd"/>
            <w:r w:rsidR="00836A14" w:rsidRPr="00977A69">
              <w:rPr>
                <w:sz w:val="24"/>
              </w:rPr>
              <w:t>,</w:t>
            </w:r>
            <w:r w:rsidR="002308D9" w:rsidRPr="00977A69">
              <w:rPr>
                <w:sz w:val="24"/>
              </w:rPr>
              <w:t> </w:t>
            </w:r>
            <w:r w:rsidR="00836A14" w:rsidRPr="00977A69">
              <w:rPr>
                <w:sz w:val="24"/>
              </w:rPr>
              <w:t>29</w:t>
            </w:r>
          </w:p>
        </w:tc>
      </w:tr>
      <w:tr w:rsidR="000729B4" w:rsidRPr="00977A69" w:rsidTr="00977A69">
        <w:trPr>
          <w:trHeight w:val="20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sz w:val="24"/>
              </w:rPr>
              <w:t>17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0,6242</w:t>
            </w:r>
          </w:p>
        </w:tc>
        <w:tc>
          <w:tcPr>
            <w:tcW w:w="1000" w:type="pct"/>
          </w:tcPr>
          <w:p w:rsidR="000729B4" w:rsidRPr="00977A69" w:rsidRDefault="000729B4" w:rsidP="003A12D0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3A12D0">
              <w:rPr>
                <w:sz w:val="24"/>
              </w:rPr>
              <w:t> </w:t>
            </w:r>
            <w:r w:rsidR="00836A14" w:rsidRPr="00977A69">
              <w:rPr>
                <w:sz w:val="24"/>
              </w:rPr>
              <w:t>Михаила К</w:t>
            </w:r>
            <w:r w:rsidR="00836A14" w:rsidRPr="00977A69">
              <w:rPr>
                <w:sz w:val="24"/>
              </w:rPr>
              <w:t>у</w:t>
            </w:r>
            <w:r w:rsidR="00836A14" w:rsidRPr="00977A69">
              <w:rPr>
                <w:sz w:val="24"/>
              </w:rPr>
              <w:t>лагина</w:t>
            </w:r>
            <w:r w:rsidR="00646503" w:rsidRPr="00977A69">
              <w:rPr>
                <w:sz w:val="24"/>
              </w:rPr>
              <w:t>, (21)</w:t>
            </w:r>
          </w:p>
        </w:tc>
      </w:tr>
      <w:tr w:rsidR="000729B4" w:rsidRPr="00977A69" w:rsidTr="00977A69">
        <w:trPr>
          <w:trHeight w:val="20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18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0729B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Объект</w:t>
            </w:r>
            <w:r w:rsidR="00275D5F" w:rsidRPr="00977A69">
              <w:rPr>
                <w:sz w:val="24"/>
              </w:rPr>
              <w:t>ы</w:t>
            </w:r>
            <w:r w:rsidRPr="00977A69">
              <w:rPr>
                <w:sz w:val="24"/>
              </w:rPr>
              <w:t xml:space="preserve"> дополнительного образ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вания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0,3899</w:t>
            </w:r>
          </w:p>
        </w:tc>
        <w:tc>
          <w:tcPr>
            <w:tcW w:w="1000" w:type="pct"/>
          </w:tcPr>
          <w:p w:rsidR="000729B4" w:rsidRPr="00977A69" w:rsidRDefault="000729B4" w:rsidP="002308D9">
            <w:pPr>
              <w:pStyle w:val="S9"/>
              <w:ind w:firstLine="0"/>
              <w:rPr>
                <w:noProof/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646503" w:rsidRPr="00977A69">
              <w:rPr>
                <w:sz w:val="24"/>
              </w:rPr>
              <w:t>ми</w:t>
            </w:r>
            <w:r w:rsidR="00646503" w:rsidRPr="00977A69">
              <w:rPr>
                <w:sz w:val="24"/>
              </w:rPr>
              <w:t>к</w:t>
            </w:r>
            <w:r w:rsidR="00646503" w:rsidRPr="00977A69">
              <w:rPr>
                <w:sz w:val="24"/>
              </w:rPr>
              <w:t xml:space="preserve">рорайон </w:t>
            </w:r>
            <w:proofErr w:type="spellStart"/>
            <w:r w:rsidR="00646503" w:rsidRPr="00977A69">
              <w:rPr>
                <w:sz w:val="24"/>
              </w:rPr>
              <w:t>Зак</w:t>
            </w:r>
            <w:r w:rsidR="00646503" w:rsidRPr="00977A69">
              <w:rPr>
                <w:sz w:val="24"/>
              </w:rPr>
              <w:t>а</w:t>
            </w:r>
            <w:r w:rsidR="00646503" w:rsidRPr="00977A69">
              <w:rPr>
                <w:sz w:val="24"/>
              </w:rPr>
              <w:t>менский</w:t>
            </w:r>
            <w:proofErr w:type="spellEnd"/>
            <w:r w:rsidR="00646503" w:rsidRPr="00977A69">
              <w:rPr>
                <w:sz w:val="24"/>
              </w:rPr>
              <w:t>,</w:t>
            </w:r>
            <w:r w:rsidR="002308D9" w:rsidRPr="00977A69">
              <w:rPr>
                <w:sz w:val="24"/>
              </w:rPr>
              <w:t> </w:t>
            </w:r>
            <w:r w:rsidR="00646503" w:rsidRPr="00977A69">
              <w:rPr>
                <w:sz w:val="24"/>
              </w:rPr>
              <w:t>18</w:t>
            </w:r>
          </w:p>
        </w:tc>
      </w:tr>
      <w:tr w:rsidR="000729B4" w:rsidRPr="00977A69" w:rsidTr="00977A69">
        <w:trPr>
          <w:trHeight w:val="20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noProof/>
                <w:sz w:val="24"/>
              </w:rPr>
              <w:t>19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2308D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Многоквартирные 14</w:t>
            </w:r>
            <w:r w:rsidR="00977A69">
              <w:rPr>
                <w:sz w:val="24"/>
              </w:rPr>
              <w:t xml:space="preserve"> </w:t>
            </w:r>
            <w:r w:rsidR="002308D9" w:rsidRPr="00977A69">
              <w:rPr>
                <w:sz w:val="24"/>
              </w:rPr>
              <w:t>‒</w:t>
            </w:r>
            <w:r w:rsidR="00977A69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18</w:t>
            </w:r>
            <w:r w:rsidR="002308D9" w:rsidRPr="00977A69">
              <w:rPr>
                <w:sz w:val="24"/>
              </w:rPr>
              <w:t>-</w:t>
            </w:r>
            <w:r w:rsidRPr="00977A69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стоянками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2,6989</w:t>
            </w:r>
          </w:p>
        </w:tc>
        <w:tc>
          <w:tcPr>
            <w:tcW w:w="1000" w:type="pct"/>
          </w:tcPr>
          <w:p w:rsidR="000729B4" w:rsidRPr="00977A69" w:rsidRDefault="000729B4" w:rsidP="002308D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646503" w:rsidRPr="00977A69">
              <w:rPr>
                <w:sz w:val="24"/>
              </w:rPr>
              <w:t>ми</w:t>
            </w:r>
            <w:r w:rsidR="00646503" w:rsidRPr="00977A69">
              <w:rPr>
                <w:sz w:val="24"/>
              </w:rPr>
              <w:t>к</w:t>
            </w:r>
            <w:r w:rsidR="00646503" w:rsidRPr="00977A69">
              <w:rPr>
                <w:sz w:val="24"/>
              </w:rPr>
              <w:t xml:space="preserve">рорайон </w:t>
            </w:r>
            <w:proofErr w:type="spellStart"/>
            <w:r w:rsidR="00646503" w:rsidRPr="00977A69">
              <w:rPr>
                <w:sz w:val="24"/>
              </w:rPr>
              <w:t>Зак</w:t>
            </w:r>
            <w:r w:rsidR="00646503" w:rsidRPr="00977A69">
              <w:rPr>
                <w:sz w:val="24"/>
              </w:rPr>
              <w:t>а</w:t>
            </w:r>
            <w:r w:rsidR="00646503" w:rsidRPr="00977A69">
              <w:rPr>
                <w:sz w:val="24"/>
              </w:rPr>
              <w:t>менский</w:t>
            </w:r>
            <w:proofErr w:type="spellEnd"/>
            <w:r w:rsidR="00646503" w:rsidRPr="00977A69">
              <w:rPr>
                <w:sz w:val="24"/>
              </w:rPr>
              <w:t>,</w:t>
            </w:r>
            <w:r w:rsidR="002308D9" w:rsidRPr="00977A69">
              <w:rPr>
                <w:sz w:val="24"/>
              </w:rPr>
              <w:t> </w:t>
            </w:r>
            <w:r w:rsidR="00646503" w:rsidRPr="00977A69">
              <w:rPr>
                <w:sz w:val="24"/>
              </w:rPr>
              <w:t>16</w:t>
            </w:r>
          </w:p>
        </w:tc>
      </w:tr>
      <w:tr w:rsidR="000729B4" w:rsidRPr="00977A69" w:rsidTr="00977A69">
        <w:trPr>
          <w:trHeight w:val="20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r w:rsidR="000729B4" w:rsidRPr="00977A69">
              <w:rPr>
                <w:sz w:val="24"/>
              </w:rPr>
              <w:t>20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0729B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Объект</w:t>
            </w:r>
            <w:r w:rsidR="00275D5F" w:rsidRPr="00977A69">
              <w:rPr>
                <w:sz w:val="24"/>
              </w:rPr>
              <w:t>ы</w:t>
            </w:r>
            <w:r w:rsidRPr="00977A69">
              <w:rPr>
                <w:sz w:val="24"/>
              </w:rPr>
              <w:t xml:space="preserve"> дошкольного образования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1,7679</w:t>
            </w:r>
          </w:p>
        </w:tc>
        <w:tc>
          <w:tcPr>
            <w:tcW w:w="1000" w:type="pct"/>
          </w:tcPr>
          <w:p w:rsidR="000729B4" w:rsidRPr="00977A69" w:rsidRDefault="000729B4" w:rsidP="00977A6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lastRenderedPageBreak/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977A69">
              <w:rPr>
                <w:sz w:val="24"/>
              </w:rPr>
              <w:t> </w:t>
            </w:r>
            <w:r w:rsidR="00646503" w:rsidRPr="00977A69">
              <w:rPr>
                <w:sz w:val="24"/>
              </w:rPr>
              <w:t>Михаила К</w:t>
            </w:r>
            <w:r w:rsidR="00646503" w:rsidRPr="00977A69">
              <w:rPr>
                <w:sz w:val="24"/>
              </w:rPr>
              <w:t>у</w:t>
            </w:r>
            <w:r w:rsidR="00646503" w:rsidRPr="00977A69">
              <w:rPr>
                <w:sz w:val="24"/>
              </w:rPr>
              <w:t>лагина, 27</w:t>
            </w:r>
          </w:p>
        </w:tc>
      </w:tr>
      <w:tr w:rsidR="000729B4" w:rsidRPr="00977A69" w:rsidTr="00977A69">
        <w:trPr>
          <w:trHeight w:val="20"/>
        </w:trPr>
        <w:tc>
          <w:tcPr>
            <w:tcW w:w="429" w:type="pct"/>
          </w:tcPr>
          <w:p w:rsidR="000729B4" w:rsidRPr="00977A69" w:rsidRDefault="00885EF1" w:rsidP="000729B4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="000729B4" w:rsidRPr="00977A69">
              <w:rPr>
                <w:noProof/>
                <w:sz w:val="24"/>
              </w:rPr>
              <w:t>21</w:t>
            </w:r>
          </w:p>
        </w:tc>
        <w:tc>
          <w:tcPr>
            <w:tcW w:w="857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0729B4" w:rsidRPr="00977A69" w:rsidRDefault="000729B4" w:rsidP="00C11B0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Здания общественного назначе</w:t>
            </w:r>
            <w:r w:rsidR="00C11B09" w:rsidRPr="00977A69">
              <w:rPr>
                <w:sz w:val="24"/>
              </w:rPr>
              <w:t>ния;</w:t>
            </w:r>
            <w:r w:rsidRPr="00977A69">
              <w:rPr>
                <w:sz w:val="24"/>
              </w:rPr>
              <w:t xml:space="preserve"> </w:t>
            </w:r>
            <w:r w:rsidR="00C11B09" w:rsidRPr="00977A69">
              <w:rPr>
                <w:sz w:val="24"/>
              </w:rPr>
              <w:t>торговые, торгово-развлекательные комплексы и центры</w:t>
            </w:r>
          </w:p>
        </w:tc>
        <w:tc>
          <w:tcPr>
            <w:tcW w:w="714" w:type="pct"/>
          </w:tcPr>
          <w:p w:rsidR="000729B4" w:rsidRPr="00977A69" w:rsidRDefault="000729B4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0,8276</w:t>
            </w:r>
          </w:p>
        </w:tc>
        <w:tc>
          <w:tcPr>
            <w:tcW w:w="1000" w:type="pct"/>
          </w:tcPr>
          <w:p w:rsidR="000729B4" w:rsidRPr="00977A69" w:rsidRDefault="000729B4" w:rsidP="00E8402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E8402A">
              <w:rPr>
                <w:sz w:val="24"/>
              </w:rPr>
              <w:t> </w:t>
            </w:r>
            <w:r w:rsidR="00646503" w:rsidRPr="00977A69">
              <w:rPr>
                <w:sz w:val="24"/>
              </w:rPr>
              <w:t>Михаила К</w:t>
            </w:r>
            <w:r w:rsidR="00646503" w:rsidRPr="00977A69">
              <w:rPr>
                <w:sz w:val="24"/>
              </w:rPr>
              <w:t>у</w:t>
            </w:r>
            <w:r w:rsidR="00646503" w:rsidRPr="00977A69">
              <w:rPr>
                <w:sz w:val="24"/>
              </w:rPr>
              <w:t>лагина, 1</w:t>
            </w:r>
          </w:p>
        </w:tc>
      </w:tr>
      <w:tr w:rsidR="007E15D2" w:rsidRPr="00977A69" w:rsidTr="00977A69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22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275D5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Общеобразовательн</w:t>
            </w:r>
            <w:r w:rsidR="00275D5F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школ</w:t>
            </w:r>
            <w:r w:rsidR="00275D5F" w:rsidRPr="00977A69">
              <w:rPr>
                <w:sz w:val="24"/>
              </w:rPr>
              <w:t>ы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3,4281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Михаила К</w:t>
            </w:r>
            <w:r w:rsidR="00646503" w:rsidRPr="00977A69">
              <w:rPr>
                <w:sz w:val="24"/>
              </w:rPr>
              <w:t>у</w:t>
            </w:r>
            <w:r w:rsidR="00646503" w:rsidRPr="00977A69">
              <w:rPr>
                <w:sz w:val="24"/>
              </w:rPr>
              <w:t>лагина, 21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23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646503" w:rsidP="00C11B0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Магазин</w:t>
            </w:r>
            <w:r w:rsidR="00C11B09" w:rsidRPr="00977A69">
              <w:rPr>
                <w:sz w:val="24"/>
              </w:rPr>
              <w:t>ы;</w:t>
            </w:r>
            <w:r w:rsidR="007E15D2" w:rsidRPr="00977A69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а</w:t>
            </w:r>
            <w:r w:rsidR="007E15D2" w:rsidRPr="00977A69">
              <w:rPr>
                <w:sz w:val="24"/>
              </w:rPr>
              <w:t>втостоянк</w:t>
            </w:r>
            <w:r w:rsidR="00C11B09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0,2381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Михаила К</w:t>
            </w:r>
            <w:r w:rsidR="00646503" w:rsidRPr="00977A69">
              <w:rPr>
                <w:sz w:val="24"/>
              </w:rPr>
              <w:t>у</w:t>
            </w:r>
            <w:r w:rsidR="00646503" w:rsidRPr="00977A69">
              <w:rPr>
                <w:sz w:val="24"/>
              </w:rPr>
              <w:t>лагина, 29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24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Здания общественного назначения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0,5711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proofErr w:type="spellStart"/>
            <w:r w:rsidR="00646503" w:rsidRPr="00977A69">
              <w:rPr>
                <w:sz w:val="24"/>
              </w:rPr>
              <w:t>Ипподром-ская</w:t>
            </w:r>
            <w:proofErr w:type="spellEnd"/>
            <w:r w:rsidR="00646503" w:rsidRPr="00977A69">
              <w:rPr>
                <w:sz w:val="24"/>
              </w:rPr>
              <w:t>, 18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25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C11B0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</w:t>
            </w:r>
            <w:r w:rsidR="00C11B09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подстанци</w:t>
            </w:r>
            <w:r w:rsidR="00C11B09"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0,0163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proofErr w:type="spellStart"/>
            <w:r w:rsidR="00646503" w:rsidRPr="00977A69">
              <w:rPr>
                <w:sz w:val="24"/>
              </w:rPr>
              <w:t>Ипподром-ская</w:t>
            </w:r>
            <w:proofErr w:type="spellEnd"/>
            <w:r w:rsidR="00646503" w:rsidRPr="00977A69">
              <w:rPr>
                <w:sz w:val="24"/>
              </w:rPr>
              <w:t>, (18)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26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DD2898" w:rsidP="00DD2898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Физкультурно-спортивные, оздор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вительные объекты, в том числе спортивные комплексы, залы, ка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 xml:space="preserve">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Pr="00977A69">
              <w:rPr>
                <w:sz w:val="24"/>
              </w:rPr>
              <w:t>;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стоянки</w:t>
            </w:r>
          </w:p>
        </w:tc>
        <w:tc>
          <w:tcPr>
            <w:tcW w:w="714" w:type="pct"/>
          </w:tcPr>
          <w:p w:rsidR="007E15D2" w:rsidRPr="00977A69" w:rsidRDefault="00B13565" w:rsidP="007E15D2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1,6020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Фрунзе, 212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27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646503" w:rsidP="00DD2898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Физкультурно-спортивные, оздор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вительные объекты, в том числе спортивные комплексы, залы, ка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 xml:space="preserve">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lastRenderedPageBreak/>
              <w:t>стоянки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lastRenderedPageBreak/>
              <w:t>0,6093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lastRenderedPageBreak/>
              <w:t>восибирск, ул. </w:t>
            </w:r>
            <w:r w:rsidR="00646503" w:rsidRPr="00977A69">
              <w:rPr>
                <w:sz w:val="24"/>
              </w:rPr>
              <w:t>Фрунзе, 220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="007E15D2" w:rsidRPr="00977A69">
              <w:rPr>
                <w:noProof/>
                <w:sz w:val="24"/>
              </w:rPr>
              <w:t>28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0,6658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Фрунзе, (208)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29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B13565" w:rsidP="007E15D2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0,2996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Фрунзе, (220а)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30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DD289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Физкультурно-спортивные, оздор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вительные объекты, в том числе спортивные комплексы, залы, ка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 xml:space="preserve">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стоянки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0,9503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Фрунзе, 208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31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DD289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Физкультурно-спортивные, оздор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вительные объекты, в том числе спортивные комплексы, залы, ка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 xml:space="preserve">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стоянки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0,8756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646503" w:rsidRPr="00977A69">
              <w:rPr>
                <w:sz w:val="24"/>
              </w:rPr>
              <w:t>Фрунзе, 200</w:t>
            </w:r>
          </w:p>
        </w:tc>
      </w:tr>
      <w:tr w:rsidR="007E15D2" w:rsidRPr="00977A69" w:rsidTr="00E8402A">
        <w:trPr>
          <w:trHeight w:val="2098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  <w:highlight w:val="yellow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32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6A5C4E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977A69">
              <w:rPr>
                <w:sz w:val="24"/>
              </w:rPr>
              <w:t>Многоквартирные 19</w:t>
            </w:r>
            <w:r w:rsidR="00E8402A">
              <w:rPr>
                <w:sz w:val="24"/>
              </w:rPr>
              <w:t xml:space="preserve"> </w:t>
            </w:r>
            <w:r w:rsidR="00C11B09" w:rsidRPr="00977A69">
              <w:rPr>
                <w:sz w:val="24"/>
              </w:rPr>
              <w:t>‒</w:t>
            </w:r>
            <w:r w:rsidR="00E8402A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25</w:t>
            </w:r>
            <w:r w:rsidR="00C11B09" w:rsidRPr="00977A69">
              <w:rPr>
                <w:sz w:val="24"/>
              </w:rPr>
              <w:t>-</w:t>
            </w:r>
            <w:r w:rsidRPr="00977A69">
              <w:rPr>
                <w:sz w:val="24"/>
              </w:rPr>
              <w:t>этажные дома, в том числе с помещениями общественного назначения, авт</w:t>
            </w:r>
            <w:r w:rsidRPr="00977A69">
              <w:rPr>
                <w:sz w:val="24"/>
              </w:rPr>
              <w:t>о</w:t>
            </w:r>
            <w:r w:rsidR="00C11B09" w:rsidRPr="00977A69">
              <w:rPr>
                <w:sz w:val="24"/>
              </w:rPr>
              <w:t>стоянками;</w:t>
            </w:r>
            <w:r w:rsidRPr="00977A69">
              <w:rPr>
                <w:sz w:val="24"/>
              </w:rPr>
              <w:t xml:space="preserve"> подземные автостоян</w:t>
            </w:r>
            <w:r w:rsidR="00C11B09" w:rsidRPr="00977A69">
              <w:rPr>
                <w:sz w:val="24"/>
              </w:rPr>
              <w:t>ки;</w:t>
            </w:r>
            <w:r w:rsidRPr="00977A69">
              <w:rPr>
                <w:sz w:val="24"/>
              </w:rPr>
              <w:t xml:space="preserve"> открытые площадки для сто</w:t>
            </w:r>
            <w:r w:rsidR="0052203D" w:rsidRPr="00977A69">
              <w:rPr>
                <w:sz w:val="24"/>
              </w:rPr>
              <w:t>янки транспортных средств;</w:t>
            </w:r>
            <w:r w:rsidRPr="00977A69">
              <w:rPr>
                <w:sz w:val="24"/>
              </w:rPr>
              <w:t xml:space="preserve"> мини</w:t>
            </w:r>
            <w:r w:rsidR="00C11B09" w:rsidRPr="00977A69">
              <w:rPr>
                <w:sz w:val="24"/>
              </w:rPr>
              <w:t>-</w:t>
            </w:r>
            <w:r w:rsidRPr="00977A69">
              <w:rPr>
                <w:sz w:val="24"/>
              </w:rPr>
              <w:t>ТЭЦ</w:t>
            </w:r>
            <w:r w:rsidR="00C11B09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трансформаторные подстан</w:t>
            </w:r>
            <w:r w:rsidR="00C11B09" w:rsidRPr="00977A69">
              <w:rPr>
                <w:sz w:val="24"/>
              </w:rPr>
              <w:t>ци</w:t>
            </w:r>
            <w:r w:rsidR="00187DF7">
              <w:rPr>
                <w:sz w:val="24"/>
              </w:rPr>
              <w:t>и</w:t>
            </w:r>
            <w:r w:rsidR="00C11B09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комплектные трансформаторные подстанции наружной установки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центральные тепловые пункты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к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тельные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распредели</w:t>
            </w:r>
            <w:r w:rsidR="006A5C4E" w:rsidRPr="00977A69">
              <w:rPr>
                <w:sz w:val="24"/>
              </w:rPr>
              <w:t>тельные пун</w:t>
            </w:r>
            <w:r w:rsidR="006A5C4E" w:rsidRPr="00977A69">
              <w:rPr>
                <w:sz w:val="24"/>
              </w:rPr>
              <w:t>к</w:t>
            </w:r>
            <w:r w:rsidR="006A5C4E" w:rsidRPr="00977A69">
              <w:rPr>
                <w:sz w:val="24"/>
              </w:rPr>
              <w:t>т</w:t>
            </w:r>
            <w:r w:rsidR="0052203D" w:rsidRPr="00977A69">
              <w:rPr>
                <w:sz w:val="24"/>
              </w:rPr>
              <w:t>ы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насосные станции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очистные с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оружения ливневой канализации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автоматические телефонные ста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ции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спортивные площадки,</w:t>
            </w:r>
            <w:r w:rsidR="006A5C4E" w:rsidRPr="00977A69">
              <w:rPr>
                <w:sz w:val="24"/>
              </w:rPr>
              <w:t xml:space="preserve"> пл</w:t>
            </w:r>
            <w:r w:rsidR="006A5C4E" w:rsidRPr="00977A69">
              <w:rPr>
                <w:sz w:val="24"/>
              </w:rPr>
              <w:t>о</w:t>
            </w:r>
            <w:r w:rsidR="006A5C4E" w:rsidRPr="00977A69">
              <w:rPr>
                <w:sz w:val="24"/>
              </w:rPr>
              <w:t>щадки для занятий физкультурой;</w:t>
            </w:r>
            <w:r w:rsidRPr="00977A69">
              <w:rPr>
                <w:sz w:val="24"/>
              </w:rPr>
              <w:t xml:space="preserve"> объекты благоустройства</w:t>
            </w:r>
            <w:r w:rsidR="006A5C4E" w:rsidRPr="00977A69">
              <w:rPr>
                <w:sz w:val="24"/>
              </w:rPr>
              <w:t>;</w:t>
            </w:r>
            <w:proofErr w:type="gramEnd"/>
            <w:r w:rsidR="00D94E48" w:rsidRPr="00977A69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объект</w:t>
            </w:r>
            <w:r w:rsidR="00D94E48" w:rsidRPr="00977A69">
              <w:rPr>
                <w:sz w:val="24"/>
              </w:rPr>
              <w:t>ы</w:t>
            </w:r>
            <w:r w:rsidRPr="00977A69">
              <w:rPr>
                <w:sz w:val="24"/>
              </w:rPr>
              <w:t xml:space="preserve"> дошкольного образования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1,7435</w:t>
            </w:r>
          </w:p>
        </w:tc>
        <w:tc>
          <w:tcPr>
            <w:tcW w:w="1000" w:type="pct"/>
          </w:tcPr>
          <w:p w:rsidR="007E15D2" w:rsidRPr="00977A69" w:rsidRDefault="007E15D2" w:rsidP="00D94E48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D94E48" w:rsidRPr="00977A69">
              <w:rPr>
                <w:sz w:val="24"/>
              </w:rPr>
              <w:t>ми</w:t>
            </w:r>
            <w:r w:rsidR="00D94E48" w:rsidRPr="00977A69">
              <w:rPr>
                <w:sz w:val="24"/>
              </w:rPr>
              <w:t>к</w:t>
            </w:r>
            <w:r w:rsidR="00D94E48" w:rsidRPr="00977A69">
              <w:rPr>
                <w:sz w:val="24"/>
              </w:rPr>
              <w:t xml:space="preserve">рорайон </w:t>
            </w:r>
            <w:proofErr w:type="spellStart"/>
            <w:r w:rsidR="00D94E48" w:rsidRPr="00977A69">
              <w:rPr>
                <w:sz w:val="24"/>
              </w:rPr>
              <w:t>Зак</w:t>
            </w:r>
            <w:r w:rsidR="00D94E48" w:rsidRPr="00977A69">
              <w:rPr>
                <w:sz w:val="24"/>
              </w:rPr>
              <w:t>а</w:t>
            </w:r>
            <w:r w:rsidR="00D94E48" w:rsidRPr="00977A69">
              <w:rPr>
                <w:sz w:val="24"/>
              </w:rPr>
              <w:t>менский</w:t>
            </w:r>
            <w:proofErr w:type="spellEnd"/>
            <w:r w:rsidR="00D94E48" w:rsidRPr="00977A69">
              <w:rPr>
                <w:sz w:val="24"/>
              </w:rPr>
              <w:t>, 7</w:t>
            </w:r>
          </w:p>
        </w:tc>
      </w:tr>
      <w:tr w:rsidR="007E15D2" w:rsidRPr="00977A69" w:rsidTr="00E8402A">
        <w:trPr>
          <w:trHeight w:val="2098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="007E15D2" w:rsidRPr="00977A69">
              <w:rPr>
                <w:noProof/>
                <w:sz w:val="24"/>
              </w:rPr>
              <w:t>33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DD2898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proofErr w:type="gramStart"/>
            <w:r w:rsidRPr="00977A69">
              <w:rPr>
                <w:sz w:val="24"/>
              </w:rPr>
              <w:t>Автостоянки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подземные автост</w:t>
            </w:r>
            <w:r w:rsidRPr="00977A69">
              <w:rPr>
                <w:sz w:val="24"/>
              </w:rPr>
              <w:t>о</w:t>
            </w:r>
            <w:r w:rsidR="006A5C4E" w:rsidRPr="00977A69">
              <w:rPr>
                <w:sz w:val="24"/>
              </w:rPr>
              <w:t>янки;</w:t>
            </w:r>
            <w:r w:rsidRPr="00977A69">
              <w:rPr>
                <w:sz w:val="24"/>
              </w:rPr>
              <w:t xml:space="preserve"> механизированные автосто</w:t>
            </w:r>
            <w:r w:rsidR="006A5C4E" w:rsidRPr="00977A69">
              <w:rPr>
                <w:sz w:val="24"/>
              </w:rPr>
              <w:t>я</w:t>
            </w:r>
            <w:r w:rsidR="006A5C4E" w:rsidRPr="00977A69">
              <w:rPr>
                <w:sz w:val="24"/>
              </w:rPr>
              <w:t>н</w:t>
            </w:r>
            <w:r w:rsidR="006A5C4E" w:rsidRPr="00977A69">
              <w:rPr>
                <w:sz w:val="24"/>
              </w:rPr>
              <w:t>ки;</w:t>
            </w:r>
            <w:r w:rsidRPr="00977A69">
              <w:rPr>
                <w:sz w:val="24"/>
              </w:rPr>
              <w:t xml:space="preserve"> открытые  площадки для стоя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ки транспортных средств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объекты благоустройства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мини</w:t>
            </w:r>
            <w:r w:rsidR="006A5C4E" w:rsidRPr="00977A69">
              <w:rPr>
                <w:sz w:val="24"/>
              </w:rPr>
              <w:t>-ТЭЦ;</w:t>
            </w:r>
            <w:r w:rsidRPr="00977A69">
              <w:rPr>
                <w:sz w:val="24"/>
              </w:rPr>
              <w:t xml:space="preserve"> трансформаторные подстанции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комплектные трансформаторные подстанции наружной установки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центральные тепловые пункты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к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тельные</w:t>
            </w:r>
            <w:r w:rsidR="006A5C4E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распределительные пун</w:t>
            </w:r>
            <w:r w:rsidRPr="00977A69">
              <w:rPr>
                <w:sz w:val="24"/>
              </w:rPr>
              <w:t>к</w:t>
            </w:r>
            <w:r w:rsidRPr="00977A69">
              <w:rPr>
                <w:sz w:val="24"/>
              </w:rPr>
              <w:t>ты</w:t>
            </w:r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насосные станции</w:t>
            </w:r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очистные сооружения ливневой канализации</w:t>
            </w:r>
            <w:r w:rsidR="00DD2898" w:rsidRPr="00977A69">
              <w:rPr>
                <w:sz w:val="24"/>
              </w:rPr>
              <w:t>;</w:t>
            </w:r>
            <w:r w:rsidRPr="00977A69">
              <w:rPr>
                <w:sz w:val="24"/>
              </w:rPr>
              <w:t xml:space="preserve"> автоматические телефонные ста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ции</w:t>
            </w:r>
            <w:proofErr w:type="gramEnd"/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0,4428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Михаила К</w:t>
            </w:r>
            <w:r w:rsidRPr="00977A69">
              <w:rPr>
                <w:sz w:val="24"/>
              </w:rPr>
              <w:t>у</w:t>
            </w:r>
            <w:r w:rsidRPr="00977A69">
              <w:rPr>
                <w:sz w:val="24"/>
              </w:rPr>
              <w:t>лагина</w:t>
            </w:r>
            <w:r w:rsidR="00D94E48" w:rsidRPr="00977A69">
              <w:rPr>
                <w:sz w:val="24"/>
              </w:rPr>
              <w:t>,</w:t>
            </w:r>
            <w:r w:rsidRPr="00977A69">
              <w:rPr>
                <w:sz w:val="24"/>
              </w:rPr>
              <w:t> </w:t>
            </w:r>
            <w:r w:rsidR="00D94E48" w:rsidRPr="00977A69">
              <w:rPr>
                <w:sz w:val="24"/>
              </w:rPr>
              <w:t>39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34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6A5C4E" w:rsidP="00DD289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Распределительны</w:t>
            </w:r>
            <w:r w:rsidR="00DD2898"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 xml:space="preserve"> пункт</w:t>
            </w:r>
            <w:r w:rsidR="00DD2898" w:rsidRPr="00977A69">
              <w:rPr>
                <w:sz w:val="24"/>
              </w:rPr>
              <w:t>ы</w:t>
            </w:r>
            <w:r w:rsidRPr="00977A69">
              <w:rPr>
                <w:sz w:val="24"/>
              </w:rPr>
              <w:t>;</w:t>
            </w:r>
            <w:r w:rsidR="007E15D2" w:rsidRPr="00977A69">
              <w:rPr>
                <w:sz w:val="24"/>
              </w:rPr>
              <w:t xml:space="preserve"> тран</w:t>
            </w:r>
            <w:r w:rsidR="007E15D2" w:rsidRPr="00977A69">
              <w:rPr>
                <w:sz w:val="24"/>
              </w:rPr>
              <w:t>с</w:t>
            </w:r>
            <w:r w:rsidR="007E15D2" w:rsidRPr="00977A69">
              <w:rPr>
                <w:sz w:val="24"/>
              </w:rPr>
              <w:t>форматорн</w:t>
            </w:r>
            <w:r w:rsidRPr="00977A69">
              <w:rPr>
                <w:sz w:val="24"/>
              </w:rPr>
              <w:t>ые</w:t>
            </w:r>
            <w:r w:rsidR="007E15D2" w:rsidRPr="00977A69">
              <w:rPr>
                <w:sz w:val="24"/>
              </w:rPr>
              <w:t xml:space="preserve"> подстанци</w:t>
            </w:r>
            <w:r w:rsidRPr="00977A69">
              <w:rPr>
                <w:sz w:val="24"/>
              </w:rPr>
              <w:t>и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0,0737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D94E48" w:rsidRPr="00977A69">
              <w:rPr>
                <w:sz w:val="24"/>
              </w:rPr>
              <w:t>Фрунзе, (220)</w:t>
            </w:r>
          </w:p>
        </w:tc>
      </w:tr>
      <w:tr w:rsidR="007E15D2" w:rsidRPr="00977A69" w:rsidTr="00E8402A">
        <w:trPr>
          <w:trHeight w:val="2098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35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DD2898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977A69">
              <w:rPr>
                <w:sz w:val="24"/>
              </w:rPr>
              <w:t>Автостоянки; подземные автост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янки; механизированные автостоя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ки; открытые  площадки для стоя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ки транспортных средств; объекты благоустройства; мини-ТЭЦ; трансформаторные подстанции; комплектные трансформаторные подстанции наружной установки; центральные тепловые пункты; к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тельные; распределительные пун</w:t>
            </w:r>
            <w:r w:rsidRPr="00977A69">
              <w:rPr>
                <w:sz w:val="24"/>
              </w:rPr>
              <w:t>к</w:t>
            </w:r>
            <w:r w:rsidRPr="00977A69">
              <w:rPr>
                <w:sz w:val="24"/>
              </w:rPr>
              <w:t>ты; насосные станции; очистные сооружения ливневой канализации; автоматические телефонные ста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ции</w:t>
            </w:r>
            <w:proofErr w:type="gramEnd"/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0,3063</w:t>
            </w:r>
          </w:p>
        </w:tc>
        <w:tc>
          <w:tcPr>
            <w:tcW w:w="1000" w:type="pct"/>
          </w:tcPr>
          <w:p w:rsidR="007E15D2" w:rsidRPr="00977A69" w:rsidRDefault="007E15D2" w:rsidP="004735A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D94E48" w:rsidRPr="00977A69">
              <w:rPr>
                <w:sz w:val="24"/>
              </w:rPr>
              <w:t>ми</w:t>
            </w:r>
            <w:r w:rsidR="00D94E48" w:rsidRPr="00977A69">
              <w:rPr>
                <w:sz w:val="24"/>
              </w:rPr>
              <w:t>к</w:t>
            </w:r>
            <w:r w:rsidR="00D94E48" w:rsidRPr="00977A69">
              <w:rPr>
                <w:sz w:val="24"/>
              </w:rPr>
              <w:t xml:space="preserve">рорайон </w:t>
            </w:r>
            <w:proofErr w:type="spellStart"/>
            <w:r w:rsidR="00D94E48" w:rsidRPr="00977A69">
              <w:rPr>
                <w:sz w:val="24"/>
              </w:rPr>
              <w:t>Зак</w:t>
            </w:r>
            <w:r w:rsidR="00D94E48" w:rsidRPr="00977A69">
              <w:rPr>
                <w:sz w:val="24"/>
              </w:rPr>
              <w:t>а</w:t>
            </w:r>
            <w:r w:rsidR="00D94E48" w:rsidRPr="00977A69">
              <w:rPr>
                <w:sz w:val="24"/>
              </w:rPr>
              <w:t>менский</w:t>
            </w:r>
            <w:proofErr w:type="spellEnd"/>
            <w:r w:rsidR="00D94E48" w:rsidRPr="00977A69">
              <w:rPr>
                <w:sz w:val="24"/>
              </w:rPr>
              <w:t>,</w:t>
            </w:r>
            <w:r w:rsidR="004735A4" w:rsidRPr="00977A69">
              <w:rPr>
                <w:sz w:val="24"/>
              </w:rPr>
              <w:t> </w:t>
            </w:r>
            <w:r w:rsidR="00D94E48" w:rsidRPr="00977A69">
              <w:rPr>
                <w:sz w:val="24"/>
              </w:rPr>
              <w:t>27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36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DD289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Общественн</w:t>
            </w:r>
            <w:r w:rsidR="00DD2898" w:rsidRPr="00977A69">
              <w:rPr>
                <w:sz w:val="24"/>
              </w:rPr>
              <w:t>ые</w:t>
            </w:r>
            <w:r w:rsidRPr="00977A69">
              <w:rPr>
                <w:sz w:val="24"/>
              </w:rPr>
              <w:t xml:space="preserve"> здани</w:t>
            </w:r>
            <w:r w:rsidR="00DD2898" w:rsidRPr="00977A69">
              <w:rPr>
                <w:sz w:val="24"/>
              </w:rPr>
              <w:t>я</w:t>
            </w:r>
            <w:r w:rsidRPr="00977A69">
              <w:rPr>
                <w:sz w:val="24"/>
              </w:rPr>
              <w:t xml:space="preserve"> администр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тивного назначения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1,1407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D94E48" w:rsidRPr="00977A69">
              <w:rPr>
                <w:sz w:val="24"/>
              </w:rPr>
              <w:t>Михаила К</w:t>
            </w:r>
            <w:r w:rsidR="00D94E48" w:rsidRPr="00977A69">
              <w:rPr>
                <w:sz w:val="24"/>
              </w:rPr>
              <w:t>у</w:t>
            </w:r>
            <w:r w:rsidR="00D94E48" w:rsidRPr="00977A69">
              <w:rPr>
                <w:sz w:val="24"/>
              </w:rPr>
              <w:t>лагина, 15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37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0,2220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D94E48" w:rsidRPr="00977A69">
              <w:rPr>
                <w:sz w:val="24"/>
              </w:rPr>
              <w:t>Михаила К</w:t>
            </w:r>
            <w:r w:rsidR="00D94E48" w:rsidRPr="00977A69">
              <w:rPr>
                <w:sz w:val="24"/>
              </w:rPr>
              <w:t>у</w:t>
            </w:r>
            <w:r w:rsidR="00D94E48" w:rsidRPr="00977A69">
              <w:rPr>
                <w:sz w:val="24"/>
              </w:rPr>
              <w:t>лагина, (29)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38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977A6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77A69">
              <w:rPr>
                <w:sz w:val="24"/>
                <w:szCs w:val="24"/>
              </w:rPr>
              <w:t>Многоквартирные 26</w:t>
            </w:r>
            <w:r w:rsidR="00977A69">
              <w:rPr>
                <w:sz w:val="24"/>
                <w:szCs w:val="24"/>
              </w:rPr>
              <w:t xml:space="preserve"> </w:t>
            </w:r>
            <w:r w:rsidR="00DD2898" w:rsidRPr="00977A69">
              <w:rPr>
                <w:sz w:val="24"/>
                <w:szCs w:val="24"/>
              </w:rPr>
              <w:t>‒</w:t>
            </w:r>
            <w:r w:rsidR="00977A69">
              <w:rPr>
                <w:sz w:val="24"/>
                <w:szCs w:val="24"/>
              </w:rPr>
              <w:t xml:space="preserve"> </w:t>
            </w:r>
            <w:r w:rsidRPr="00977A69">
              <w:rPr>
                <w:sz w:val="24"/>
                <w:szCs w:val="24"/>
              </w:rPr>
              <w:t>50</w:t>
            </w:r>
            <w:r w:rsidR="00DD2898" w:rsidRPr="00977A69">
              <w:rPr>
                <w:sz w:val="24"/>
                <w:szCs w:val="24"/>
              </w:rPr>
              <w:t>-</w:t>
            </w:r>
            <w:r w:rsidRPr="00977A69">
              <w:rPr>
                <w:sz w:val="24"/>
                <w:szCs w:val="24"/>
              </w:rPr>
              <w:t>этажные дома, в том числе с помещениями общественного</w:t>
            </w:r>
            <w:r w:rsidR="004735A4" w:rsidRPr="00977A69">
              <w:rPr>
                <w:sz w:val="24"/>
                <w:szCs w:val="24"/>
              </w:rPr>
              <w:t xml:space="preserve"> </w:t>
            </w:r>
            <w:r w:rsidRPr="00977A69">
              <w:rPr>
                <w:sz w:val="24"/>
                <w:szCs w:val="24"/>
              </w:rPr>
              <w:t>назначения, авт</w:t>
            </w:r>
            <w:r w:rsidRPr="00977A69">
              <w:rPr>
                <w:sz w:val="24"/>
                <w:szCs w:val="24"/>
              </w:rPr>
              <w:t>о</w:t>
            </w:r>
            <w:r w:rsidRPr="00977A69">
              <w:rPr>
                <w:sz w:val="24"/>
                <w:szCs w:val="24"/>
              </w:rPr>
              <w:lastRenderedPageBreak/>
              <w:t>стоянками</w:t>
            </w:r>
            <w:r w:rsidR="00DD2898" w:rsidRPr="00977A69">
              <w:rPr>
                <w:sz w:val="24"/>
                <w:szCs w:val="24"/>
              </w:rPr>
              <w:t>;</w:t>
            </w:r>
            <w:r w:rsidRPr="00977A69">
              <w:rPr>
                <w:sz w:val="24"/>
                <w:szCs w:val="24"/>
              </w:rPr>
              <w:t xml:space="preserve"> подземные автостоянки</w:t>
            </w:r>
            <w:r w:rsidR="00DD2898" w:rsidRPr="00977A69">
              <w:rPr>
                <w:sz w:val="24"/>
                <w:szCs w:val="24"/>
              </w:rPr>
              <w:t>;</w:t>
            </w:r>
            <w:r w:rsidR="004735A4" w:rsidRPr="00977A69">
              <w:rPr>
                <w:sz w:val="24"/>
                <w:szCs w:val="24"/>
              </w:rPr>
              <w:t xml:space="preserve"> </w:t>
            </w:r>
            <w:r w:rsidRPr="00977A69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lastRenderedPageBreak/>
              <w:t>1,0294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lastRenderedPageBreak/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D94E48" w:rsidRPr="00977A69">
              <w:rPr>
                <w:sz w:val="24"/>
              </w:rPr>
              <w:t>Фрунзе, 218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="007E15D2" w:rsidRPr="00977A69">
              <w:rPr>
                <w:noProof/>
                <w:sz w:val="24"/>
              </w:rPr>
              <w:t>39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DD2898">
            <w:pPr>
              <w:ind w:firstLine="0"/>
              <w:rPr>
                <w:sz w:val="24"/>
                <w:szCs w:val="24"/>
              </w:rPr>
            </w:pPr>
            <w:r w:rsidRPr="00977A69">
              <w:rPr>
                <w:sz w:val="24"/>
                <w:szCs w:val="24"/>
              </w:rPr>
              <w:t>Гостини</w:t>
            </w:r>
            <w:r w:rsidR="00DD2898" w:rsidRPr="00977A69">
              <w:rPr>
                <w:sz w:val="24"/>
                <w:szCs w:val="24"/>
              </w:rPr>
              <w:t>цы;</w:t>
            </w:r>
            <w:r w:rsidRPr="00977A69">
              <w:rPr>
                <w:sz w:val="24"/>
                <w:szCs w:val="24"/>
              </w:rPr>
              <w:t xml:space="preserve"> автостоянк</w:t>
            </w:r>
            <w:r w:rsidR="00DD2898" w:rsidRPr="00977A69">
              <w:rPr>
                <w:sz w:val="24"/>
                <w:szCs w:val="24"/>
              </w:rPr>
              <w:t>и;</w:t>
            </w:r>
            <w:r w:rsidRPr="00977A69">
              <w:rPr>
                <w:sz w:val="24"/>
                <w:szCs w:val="24"/>
              </w:rPr>
              <w:t xml:space="preserve"> подзе</w:t>
            </w:r>
            <w:r w:rsidRPr="00977A69">
              <w:rPr>
                <w:sz w:val="24"/>
                <w:szCs w:val="24"/>
              </w:rPr>
              <w:t>м</w:t>
            </w:r>
            <w:r w:rsidRPr="00977A69">
              <w:rPr>
                <w:sz w:val="24"/>
                <w:szCs w:val="24"/>
              </w:rPr>
              <w:t>ные автостоянки</w:t>
            </w:r>
            <w:r w:rsidR="00DD2898" w:rsidRPr="00977A69">
              <w:rPr>
                <w:sz w:val="24"/>
                <w:szCs w:val="24"/>
              </w:rPr>
              <w:t>;</w:t>
            </w:r>
            <w:r w:rsidRPr="00977A69">
              <w:rPr>
                <w:sz w:val="24"/>
                <w:szCs w:val="24"/>
              </w:rPr>
              <w:t xml:space="preserve"> открытые пл</w:t>
            </w:r>
            <w:r w:rsidRPr="00977A69">
              <w:rPr>
                <w:sz w:val="24"/>
                <w:szCs w:val="24"/>
              </w:rPr>
              <w:t>о</w:t>
            </w:r>
            <w:r w:rsidRPr="00977A69">
              <w:rPr>
                <w:sz w:val="24"/>
                <w:szCs w:val="24"/>
              </w:rPr>
              <w:t>щадки для стоянки транспортных средств</w:t>
            </w:r>
            <w:r w:rsidR="00DD2898" w:rsidRPr="00977A69">
              <w:rPr>
                <w:sz w:val="24"/>
                <w:szCs w:val="24"/>
              </w:rPr>
              <w:t>;</w:t>
            </w:r>
            <w:r w:rsidRPr="00977A69">
              <w:rPr>
                <w:sz w:val="24"/>
                <w:szCs w:val="24"/>
              </w:rPr>
              <w:t xml:space="preserve"> объекты благоустройства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0,6589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D94E48" w:rsidRPr="00977A69">
              <w:rPr>
                <w:sz w:val="24"/>
              </w:rPr>
              <w:t>Фрунзе, 216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40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Здания общественного назначения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0,9879</w:t>
            </w:r>
          </w:p>
        </w:tc>
        <w:tc>
          <w:tcPr>
            <w:tcW w:w="1000" w:type="pct"/>
          </w:tcPr>
          <w:p w:rsidR="007E15D2" w:rsidRPr="00977A69" w:rsidRDefault="007E15D2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 </w:t>
            </w:r>
            <w:r w:rsidR="00D94E48" w:rsidRPr="00977A69">
              <w:rPr>
                <w:sz w:val="24"/>
              </w:rPr>
              <w:t>Фрунзе, 204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41</w:t>
            </w:r>
          </w:p>
        </w:tc>
        <w:tc>
          <w:tcPr>
            <w:tcW w:w="857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0,0384</w:t>
            </w:r>
          </w:p>
        </w:tc>
        <w:tc>
          <w:tcPr>
            <w:tcW w:w="1000" w:type="pct"/>
          </w:tcPr>
          <w:p w:rsidR="007E15D2" w:rsidRPr="00977A69" w:rsidRDefault="007E15D2" w:rsidP="004735A4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восибирск, </w:t>
            </w:r>
            <w:r w:rsidR="00D94E48" w:rsidRPr="00977A69">
              <w:rPr>
                <w:sz w:val="24"/>
              </w:rPr>
              <w:t>ми</w:t>
            </w:r>
            <w:r w:rsidR="00D94E48" w:rsidRPr="00977A69">
              <w:rPr>
                <w:sz w:val="24"/>
              </w:rPr>
              <w:t>к</w:t>
            </w:r>
            <w:r w:rsidR="00D94E48" w:rsidRPr="00977A69">
              <w:rPr>
                <w:sz w:val="24"/>
              </w:rPr>
              <w:t xml:space="preserve">рорайон </w:t>
            </w:r>
            <w:proofErr w:type="spellStart"/>
            <w:r w:rsidR="00D94E48" w:rsidRPr="00977A69">
              <w:rPr>
                <w:sz w:val="24"/>
              </w:rPr>
              <w:t>Зак</w:t>
            </w:r>
            <w:r w:rsidR="00D94E48" w:rsidRPr="00977A69">
              <w:rPr>
                <w:sz w:val="24"/>
              </w:rPr>
              <w:t>а</w:t>
            </w:r>
            <w:r w:rsidR="00D94E48" w:rsidRPr="00977A69">
              <w:rPr>
                <w:sz w:val="24"/>
              </w:rPr>
              <w:t>менский</w:t>
            </w:r>
            <w:proofErr w:type="spellEnd"/>
            <w:r w:rsidR="00D94E48" w:rsidRPr="00977A69">
              <w:rPr>
                <w:sz w:val="24"/>
              </w:rPr>
              <w:t>,</w:t>
            </w:r>
            <w:r w:rsidR="004735A4" w:rsidRPr="00977A69">
              <w:rPr>
                <w:sz w:val="24"/>
              </w:rPr>
              <w:t> </w:t>
            </w:r>
            <w:r w:rsidR="00D94E48" w:rsidRPr="00977A69">
              <w:rPr>
                <w:sz w:val="24"/>
              </w:rPr>
              <w:t>(18)</w:t>
            </w:r>
          </w:p>
        </w:tc>
      </w:tr>
      <w:tr w:rsidR="007E15D2" w:rsidRPr="00977A69" w:rsidTr="00E8402A">
        <w:trPr>
          <w:trHeight w:val="20"/>
        </w:trPr>
        <w:tc>
          <w:tcPr>
            <w:tcW w:w="429" w:type="pct"/>
            <w:tcBorders>
              <w:bottom w:val="single" w:sz="4" w:space="0" w:color="000000"/>
            </w:tcBorders>
          </w:tcPr>
          <w:p w:rsidR="007E15D2" w:rsidRPr="00977A69" w:rsidRDefault="00885EF1" w:rsidP="007E15D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="007E15D2" w:rsidRPr="00977A69">
              <w:rPr>
                <w:noProof/>
                <w:sz w:val="24"/>
              </w:rPr>
              <w:t>42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2001" w:type="pct"/>
          </w:tcPr>
          <w:p w:rsidR="007E15D2" w:rsidRPr="00977A69" w:rsidRDefault="007E15D2" w:rsidP="007E15D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714" w:type="pct"/>
          </w:tcPr>
          <w:p w:rsidR="007E15D2" w:rsidRPr="00977A69" w:rsidRDefault="007E15D2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0,1456</w:t>
            </w:r>
          </w:p>
        </w:tc>
        <w:tc>
          <w:tcPr>
            <w:tcW w:w="1000" w:type="pct"/>
          </w:tcPr>
          <w:p w:rsidR="007E15D2" w:rsidRPr="00977A69" w:rsidRDefault="007E15D2" w:rsidP="00977A69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дерация,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сибирская о</w:t>
            </w:r>
            <w:r w:rsidRPr="00977A69">
              <w:rPr>
                <w:sz w:val="24"/>
              </w:rPr>
              <w:t>б</w:t>
            </w:r>
            <w:r w:rsidRPr="00977A69">
              <w:rPr>
                <w:sz w:val="24"/>
              </w:rPr>
              <w:t>ласть, город Н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восибирск, ул.</w:t>
            </w:r>
            <w:r w:rsidR="00977A69">
              <w:rPr>
                <w:sz w:val="24"/>
              </w:rPr>
              <w:t> </w:t>
            </w:r>
            <w:r w:rsidR="00D94E48" w:rsidRPr="00977A69">
              <w:rPr>
                <w:sz w:val="24"/>
              </w:rPr>
              <w:t>Фрунзе, (222)</w:t>
            </w:r>
          </w:p>
        </w:tc>
      </w:tr>
      <w:tr w:rsidR="00977A69" w:rsidRPr="00977A69" w:rsidTr="00977A69">
        <w:trPr>
          <w:trHeight w:val="20"/>
        </w:trPr>
        <w:tc>
          <w:tcPr>
            <w:tcW w:w="1286" w:type="pct"/>
            <w:gridSpan w:val="2"/>
            <w:tcBorders>
              <w:right w:val="nil"/>
            </w:tcBorders>
          </w:tcPr>
          <w:p w:rsidR="00977A69" w:rsidRPr="00977A69" w:rsidRDefault="00977A69" w:rsidP="007E15D2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2001" w:type="pct"/>
            <w:tcBorders>
              <w:left w:val="nil"/>
            </w:tcBorders>
          </w:tcPr>
          <w:p w:rsidR="00977A69" w:rsidRPr="00977A69" w:rsidRDefault="00977A69" w:rsidP="007E15D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Итого:</w:t>
            </w:r>
          </w:p>
        </w:tc>
        <w:tc>
          <w:tcPr>
            <w:tcW w:w="714" w:type="pct"/>
          </w:tcPr>
          <w:p w:rsidR="00977A69" w:rsidRPr="00977A69" w:rsidRDefault="00977A69" w:rsidP="007E15D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color w:val="000000"/>
                <w:sz w:val="24"/>
              </w:rPr>
              <w:t>45,7112</w:t>
            </w:r>
          </w:p>
        </w:tc>
        <w:tc>
          <w:tcPr>
            <w:tcW w:w="1000" w:type="pct"/>
          </w:tcPr>
          <w:p w:rsidR="00977A69" w:rsidRPr="00977A69" w:rsidRDefault="00977A69" w:rsidP="00977A69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2941B8" w:rsidRPr="00977A69" w:rsidRDefault="002941B8" w:rsidP="0062236C">
      <w:pPr>
        <w:pStyle w:val="S9"/>
        <w:jc w:val="center"/>
        <w:rPr>
          <w:color w:val="FF0000"/>
          <w:sz w:val="24"/>
        </w:rPr>
      </w:pPr>
    </w:p>
    <w:p w:rsidR="002941B8" w:rsidRPr="00977A69" w:rsidRDefault="002941B8" w:rsidP="002941B8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  <w:r w:rsidRPr="00977A69">
        <w:rPr>
          <w:sz w:val="24"/>
          <w:szCs w:val="24"/>
        </w:rPr>
        <w:t>______________</w:t>
      </w:r>
    </w:p>
    <w:p w:rsidR="00FD1461" w:rsidRPr="00977A69" w:rsidRDefault="00FD1461" w:rsidP="00FD1461">
      <w:pPr>
        <w:pStyle w:val="S9"/>
        <w:ind w:firstLine="0"/>
        <w:rPr>
          <w:sz w:val="24"/>
        </w:rPr>
      </w:pPr>
    </w:p>
    <w:p w:rsidR="002941B8" w:rsidRDefault="002941B8" w:rsidP="002941B8">
      <w:pPr>
        <w:pStyle w:val="a9"/>
        <w:jc w:val="center"/>
        <w:rPr>
          <w:sz w:val="26"/>
          <w:szCs w:val="26"/>
        </w:rPr>
        <w:sectPr w:rsidR="002941B8" w:rsidSect="00977A69">
          <w:pgSz w:w="11906" w:h="16838"/>
          <w:pgMar w:top="1134" w:right="707" w:bottom="851" w:left="1134" w:header="708" w:footer="708" w:gutter="0"/>
          <w:pgNumType w:start="1"/>
          <w:cols w:space="708"/>
          <w:titlePg/>
          <w:docGrid w:linePitch="381"/>
        </w:sectPr>
      </w:pPr>
    </w:p>
    <w:p w:rsidR="002941B8" w:rsidRDefault="002941B8" w:rsidP="00320BD7">
      <w:pPr>
        <w:pStyle w:val="a9"/>
        <w:ind w:left="6379" w:firstLine="0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r w:rsidRPr="00A42BD4">
        <w:rPr>
          <w:sz w:val="24"/>
          <w:szCs w:val="24"/>
        </w:rPr>
        <w:t xml:space="preserve"> </w:t>
      </w:r>
    </w:p>
    <w:p w:rsidR="002941B8" w:rsidRDefault="002941B8" w:rsidP="00320BD7">
      <w:pPr>
        <w:pStyle w:val="a9"/>
        <w:ind w:left="6379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красных линий, утве</w:t>
      </w:r>
      <w:r w:rsidRPr="00556B10">
        <w:rPr>
          <w:sz w:val="24"/>
          <w:szCs w:val="24"/>
        </w:rPr>
        <w:t>р</w:t>
      </w:r>
      <w:r w:rsidRPr="00556B10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пустимого размещения зданий, стро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ний, сооружений, границ образуемых и изменяемых земельных участков на к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дастровом плане территории, условных номеров образуемых земельных учас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ков, границ терри</w:t>
      </w:r>
      <w:r>
        <w:rPr>
          <w:sz w:val="24"/>
          <w:szCs w:val="24"/>
        </w:rPr>
        <w:t>торий объектов 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</w:t>
      </w:r>
      <w:r w:rsidRPr="00556B10">
        <w:rPr>
          <w:sz w:val="24"/>
          <w:szCs w:val="24"/>
        </w:rPr>
        <w:t>ного наследия, границ зон с особ</w:t>
      </w:r>
      <w:r w:rsidRPr="00556B10">
        <w:rPr>
          <w:sz w:val="24"/>
          <w:szCs w:val="24"/>
        </w:rPr>
        <w:t>ы</w:t>
      </w:r>
      <w:r w:rsidRPr="00556B10">
        <w:rPr>
          <w:sz w:val="24"/>
          <w:szCs w:val="24"/>
        </w:rPr>
        <w:t>ми условиями использования террит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рий, границ зон действия публичных сервитутов</w:t>
      </w:r>
      <w:proofErr w:type="gramEnd"/>
    </w:p>
    <w:p w:rsidR="00E8402A" w:rsidRDefault="00E8402A" w:rsidP="002941B8">
      <w:pPr>
        <w:pStyle w:val="a9"/>
        <w:ind w:left="5670" w:firstLine="0"/>
        <w:rPr>
          <w:sz w:val="24"/>
          <w:szCs w:val="24"/>
        </w:rPr>
      </w:pPr>
    </w:p>
    <w:p w:rsidR="002941B8" w:rsidRDefault="002941B8" w:rsidP="002941B8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2941B8" w:rsidRPr="00E8402A" w:rsidRDefault="002941B8" w:rsidP="002941B8">
      <w:pPr>
        <w:pStyle w:val="S9"/>
        <w:jc w:val="center"/>
        <w:rPr>
          <w:sz w:val="24"/>
        </w:rPr>
      </w:pPr>
      <w:r w:rsidRPr="00E8402A">
        <w:rPr>
          <w:sz w:val="24"/>
        </w:rPr>
        <w:t>ПЕРЕЧЕНЬ</w:t>
      </w:r>
    </w:p>
    <w:p w:rsidR="00B46CAA" w:rsidRPr="00E8402A" w:rsidRDefault="002941B8" w:rsidP="002941B8">
      <w:pPr>
        <w:pStyle w:val="S9"/>
        <w:ind w:firstLine="0"/>
        <w:jc w:val="center"/>
        <w:rPr>
          <w:sz w:val="24"/>
        </w:rPr>
      </w:pPr>
      <w:r w:rsidRPr="00E8402A">
        <w:rPr>
          <w:sz w:val="24"/>
        </w:rPr>
        <w:t>образуемых земельных участков, которые после образования</w:t>
      </w:r>
      <w:r w:rsidR="00B46CAA" w:rsidRPr="00E8402A">
        <w:rPr>
          <w:sz w:val="24"/>
        </w:rPr>
        <w:t xml:space="preserve"> </w:t>
      </w:r>
      <w:r w:rsidRPr="00E8402A">
        <w:rPr>
          <w:sz w:val="24"/>
        </w:rPr>
        <w:t xml:space="preserve">будут относиться </w:t>
      </w:r>
    </w:p>
    <w:p w:rsidR="002941B8" w:rsidRPr="00E8402A" w:rsidRDefault="002941B8" w:rsidP="002941B8">
      <w:pPr>
        <w:pStyle w:val="S9"/>
        <w:ind w:firstLine="0"/>
        <w:jc w:val="center"/>
        <w:rPr>
          <w:sz w:val="24"/>
        </w:rPr>
      </w:pPr>
      <w:r w:rsidRPr="00E8402A">
        <w:rPr>
          <w:sz w:val="24"/>
        </w:rPr>
        <w:t>к территориям общего пользования или имуществу общего пользования</w:t>
      </w:r>
    </w:p>
    <w:p w:rsidR="002941B8" w:rsidRPr="00E8402A" w:rsidRDefault="002941B8" w:rsidP="002941B8">
      <w:pPr>
        <w:pStyle w:val="S9"/>
        <w:jc w:val="center"/>
        <w:rPr>
          <w:color w:val="FF0000"/>
          <w:sz w:val="24"/>
        </w:rPr>
      </w:pPr>
    </w:p>
    <w:tbl>
      <w:tblPr>
        <w:tblW w:w="4711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1701"/>
        <w:gridCol w:w="3970"/>
        <w:gridCol w:w="1274"/>
        <w:gridCol w:w="2128"/>
      </w:tblGrid>
      <w:tr w:rsidR="001F0E4C" w:rsidRPr="00E8402A" w:rsidTr="00E8402A">
        <w:trPr>
          <w:tblHeader/>
        </w:trPr>
        <w:tc>
          <w:tcPr>
            <w:tcW w:w="493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E8402A">
              <w:rPr>
                <w:sz w:val="24"/>
              </w:rPr>
              <w:t>Усло</w:t>
            </w:r>
            <w:r w:rsidRPr="00E8402A">
              <w:rPr>
                <w:sz w:val="24"/>
              </w:rPr>
              <w:t>в</w:t>
            </w:r>
            <w:r w:rsidRPr="00E8402A">
              <w:rPr>
                <w:sz w:val="24"/>
              </w:rPr>
              <w:t>ный номер з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мел</w:t>
            </w:r>
            <w:r w:rsidRPr="00E8402A">
              <w:rPr>
                <w:sz w:val="24"/>
              </w:rPr>
              <w:t>ь</w:t>
            </w:r>
            <w:r w:rsidRPr="00E8402A">
              <w:rPr>
                <w:sz w:val="24"/>
              </w:rPr>
              <w:t>ного учас</w:t>
            </w:r>
            <w:r w:rsidRPr="00E8402A">
              <w:rPr>
                <w:sz w:val="24"/>
              </w:rPr>
              <w:t>т</w:t>
            </w:r>
            <w:r w:rsidRPr="00E8402A">
              <w:rPr>
                <w:sz w:val="24"/>
              </w:rPr>
              <w:t>ка на черт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же</w:t>
            </w:r>
          </w:p>
        </w:tc>
        <w:tc>
          <w:tcPr>
            <w:tcW w:w="845" w:type="pct"/>
          </w:tcPr>
          <w:p w:rsidR="00E8402A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 xml:space="preserve">Учетный </w:t>
            </w:r>
          </w:p>
          <w:p w:rsidR="001F0E4C" w:rsidRPr="00E8402A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E8402A">
              <w:rPr>
                <w:sz w:val="24"/>
              </w:rPr>
              <w:t>номер кадас</w:t>
            </w:r>
            <w:r w:rsidRPr="00E8402A">
              <w:rPr>
                <w:sz w:val="24"/>
              </w:rPr>
              <w:t>т</w:t>
            </w:r>
            <w:r w:rsidRPr="00E8402A">
              <w:rPr>
                <w:sz w:val="24"/>
              </w:rPr>
              <w:t>рового ква</w:t>
            </w:r>
            <w:r w:rsidRPr="00E8402A">
              <w:rPr>
                <w:sz w:val="24"/>
              </w:rPr>
              <w:t>р</w:t>
            </w:r>
            <w:r w:rsidRPr="00E8402A">
              <w:rPr>
                <w:sz w:val="24"/>
              </w:rPr>
              <w:t>тала</w:t>
            </w:r>
          </w:p>
        </w:tc>
        <w:tc>
          <w:tcPr>
            <w:tcW w:w="1972" w:type="pct"/>
          </w:tcPr>
          <w:p w:rsidR="00E8402A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 xml:space="preserve">Вид разрешенного использования образуемых земельных участков в соответствии с проектом </w:t>
            </w:r>
          </w:p>
          <w:p w:rsidR="001F0E4C" w:rsidRPr="00E8402A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E8402A">
              <w:rPr>
                <w:sz w:val="24"/>
              </w:rPr>
              <w:t>планировки территории</w:t>
            </w:r>
          </w:p>
        </w:tc>
        <w:tc>
          <w:tcPr>
            <w:tcW w:w="633" w:type="pct"/>
          </w:tcPr>
          <w:p w:rsidR="001F0E4C" w:rsidRPr="00E8402A" w:rsidRDefault="001F0E4C" w:rsidP="00E8402A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Площадь земельн</w:t>
            </w:r>
            <w:r w:rsidRPr="00E8402A">
              <w:rPr>
                <w:sz w:val="24"/>
              </w:rPr>
              <w:t>о</w:t>
            </w:r>
            <w:r w:rsidRPr="00E8402A">
              <w:rPr>
                <w:sz w:val="24"/>
              </w:rPr>
              <w:t>го учас</w:t>
            </w:r>
            <w:r w:rsidRPr="00E8402A">
              <w:rPr>
                <w:sz w:val="24"/>
              </w:rPr>
              <w:t>т</w:t>
            </w:r>
            <w:r w:rsidRPr="00E8402A">
              <w:rPr>
                <w:sz w:val="24"/>
              </w:rPr>
              <w:t xml:space="preserve">ка, </w:t>
            </w:r>
            <w:proofErr w:type="gramStart"/>
            <w:r w:rsidRPr="00E8402A">
              <w:rPr>
                <w:sz w:val="24"/>
              </w:rPr>
              <w:t>га</w:t>
            </w:r>
            <w:proofErr w:type="gramEnd"/>
          </w:p>
        </w:tc>
        <w:tc>
          <w:tcPr>
            <w:tcW w:w="1057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E8402A">
              <w:rPr>
                <w:sz w:val="24"/>
              </w:rPr>
              <w:t>Адрес земельного участка</w:t>
            </w:r>
          </w:p>
        </w:tc>
      </w:tr>
    </w:tbl>
    <w:p w:rsidR="002941B8" w:rsidRPr="00E8402A" w:rsidRDefault="002941B8" w:rsidP="002941B8">
      <w:pPr>
        <w:pStyle w:val="2"/>
        <w:numPr>
          <w:ilvl w:val="0"/>
          <w:numId w:val="0"/>
        </w:numPr>
        <w:ind w:left="792"/>
        <w:rPr>
          <w:sz w:val="2"/>
          <w:szCs w:val="2"/>
        </w:rPr>
      </w:pPr>
    </w:p>
    <w:tbl>
      <w:tblPr>
        <w:tblW w:w="4711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1701"/>
        <w:gridCol w:w="3972"/>
        <w:gridCol w:w="1274"/>
        <w:gridCol w:w="2126"/>
      </w:tblGrid>
      <w:tr w:rsidR="001F0E4C" w:rsidRPr="00E8402A" w:rsidTr="00E8402A">
        <w:trPr>
          <w:tblHeader/>
        </w:trPr>
        <w:tc>
          <w:tcPr>
            <w:tcW w:w="493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8402A">
              <w:rPr>
                <w:sz w:val="24"/>
                <w:lang w:val="en-US"/>
              </w:rPr>
              <w:t>1</w:t>
            </w:r>
          </w:p>
        </w:tc>
        <w:tc>
          <w:tcPr>
            <w:tcW w:w="845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8402A">
              <w:rPr>
                <w:sz w:val="24"/>
                <w:lang w:val="en-US"/>
              </w:rPr>
              <w:t>2</w:t>
            </w:r>
          </w:p>
        </w:tc>
        <w:tc>
          <w:tcPr>
            <w:tcW w:w="1973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8402A">
              <w:rPr>
                <w:sz w:val="24"/>
                <w:lang w:val="en-US"/>
              </w:rPr>
              <w:t>3</w:t>
            </w:r>
          </w:p>
        </w:tc>
        <w:tc>
          <w:tcPr>
            <w:tcW w:w="633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8402A">
              <w:rPr>
                <w:sz w:val="24"/>
                <w:lang w:val="en-US"/>
              </w:rPr>
              <w:t>4</w:t>
            </w:r>
          </w:p>
        </w:tc>
        <w:tc>
          <w:tcPr>
            <w:tcW w:w="1056" w:type="pct"/>
          </w:tcPr>
          <w:p w:rsidR="001F0E4C" w:rsidRPr="00E8402A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5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ЗУ10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3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1,6768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 Фрунзе, (212)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ЗУ11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3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0,2924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 Фрунзе, (204)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ЗУ12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rPr>
                <w:color w:val="FF0000"/>
                <w:sz w:val="24"/>
              </w:rPr>
            </w:pPr>
            <w:r w:rsidRPr="00E8402A">
              <w:rPr>
                <w:sz w:val="24"/>
                <w:lang w:val="en-US"/>
              </w:rPr>
              <w:t>54:35:</w:t>
            </w:r>
            <w:r w:rsidRPr="00E8402A">
              <w:rPr>
                <w:sz w:val="24"/>
              </w:rPr>
              <w:t>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  <w:highlight w:val="yellow"/>
              </w:rPr>
            </w:pPr>
            <w:r w:rsidRPr="00E8402A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33" w:type="pct"/>
          </w:tcPr>
          <w:p w:rsidR="00D02E63" w:rsidRPr="00E8402A" w:rsidRDefault="002308D9" w:rsidP="00D02E63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E8402A">
              <w:rPr>
                <w:sz w:val="24"/>
              </w:rPr>
              <w:t>0,9205</w:t>
            </w:r>
          </w:p>
        </w:tc>
        <w:tc>
          <w:tcPr>
            <w:tcW w:w="1056" w:type="pct"/>
          </w:tcPr>
          <w:p w:rsidR="00D02E63" w:rsidRPr="00E8402A" w:rsidRDefault="00D02E63" w:rsidP="00385939">
            <w:pPr>
              <w:pStyle w:val="S9"/>
              <w:ind w:firstLine="0"/>
              <w:rPr>
                <w:color w:val="FF0000"/>
                <w:sz w:val="24"/>
                <w:highlight w:val="yellow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 Фрунзе,</w:t>
            </w:r>
            <w:r w:rsidR="00E8402A">
              <w:rPr>
                <w:sz w:val="24"/>
              </w:rPr>
              <w:t xml:space="preserve"> </w:t>
            </w:r>
            <w:r w:rsidRPr="00E8402A">
              <w:rPr>
                <w:sz w:val="24"/>
              </w:rPr>
              <w:t>(200)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ЗУ17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3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0,6242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 xml:space="preserve">бирская область, </w:t>
            </w:r>
            <w:r w:rsidRPr="00E8402A">
              <w:rPr>
                <w:sz w:val="24"/>
              </w:rPr>
              <w:lastRenderedPageBreak/>
              <w:t>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 Миха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ла Кулагина, (21)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8402A">
              <w:rPr>
                <w:sz w:val="24"/>
              </w:rPr>
              <w:lastRenderedPageBreak/>
              <w:t>ЗУ</w:t>
            </w:r>
            <w:r w:rsidRPr="00E8402A">
              <w:rPr>
                <w:noProof/>
                <w:sz w:val="24"/>
              </w:rPr>
              <w:t>28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3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0,6658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 Фрунзе, (208)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8402A">
              <w:rPr>
                <w:sz w:val="24"/>
              </w:rPr>
              <w:t>ЗУ</w:t>
            </w:r>
            <w:r w:rsidRPr="00E8402A">
              <w:rPr>
                <w:noProof/>
                <w:sz w:val="24"/>
              </w:rPr>
              <w:t>29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385939" w:rsidP="00D02E63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E8402A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33" w:type="pct"/>
            <w:shd w:val="clear" w:color="auto" w:fill="auto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E8402A">
              <w:rPr>
                <w:sz w:val="24"/>
              </w:rPr>
              <w:t>0,2996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  <w:highlight w:val="yellow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 Фрунзе, (220а)</w:t>
            </w:r>
          </w:p>
        </w:tc>
      </w:tr>
      <w:tr w:rsidR="0052203D" w:rsidRPr="00E8402A" w:rsidTr="00E8402A">
        <w:tc>
          <w:tcPr>
            <w:tcW w:w="493" w:type="pct"/>
          </w:tcPr>
          <w:p w:rsidR="0052203D" w:rsidRPr="00E8402A" w:rsidRDefault="0052203D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ЗУ</w:t>
            </w:r>
            <w:r w:rsidRPr="00E8402A">
              <w:rPr>
                <w:noProof/>
                <w:sz w:val="24"/>
              </w:rPr>
              <w:t>37</w:t>
            </w:r>
          </w:p>
        </w:tc>
        <w:tc>
          <w:tcPr>
            <w:tcW w:w="845" w:type="pct"/>
          </w:tcPr>
          <w:p w:rsidR="0052203D" w:rsidRPr="00E8402A" w:rsidRDefault="0052203D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52203D" w:rsidRPr="00E8402A" w:rsidRDefault="0052203D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33" w:type="pct"/>
            <w:shd w:val="clear" w:color="auto" w:fill="auto"/>
          </w:tcPr>
          <w:p w:rsidR="0052203D" w:rsidRPr="00E8402A" w:rsidRDefault="0052203D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0,2220</w:t>
            </w:r>
          </w:p>
        </w:tc>
        <w:tc>
          <w:tcPr>
            <w:tcW w:w="1056" w:type="pct"/>
          </w:tcPr>
          <w:p w:rsidR="0052203D" w:rsidRPr="00E8402A" w:rsidRDefault="0052203D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="00E8402A">
              <w:rPr>
                <w:sz w:val="24"/>
              </w:rPr>
              <w:t xml:space="preserve">бирск, ул. </w:t>
            </w:r>
            <w:r w:rsidRPr="00E8402A">
              <w:rPr>
                <w:sz w:val="24"/>
              </w:rPr>
              <w:t>Миха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ла Кулагина, (29)</w:t>
            </w:r>
          </w:p>
        </w:tc>
      </w:tr>
      <w:tr w:rsidR="00D02E63" w:rsidRPr="00E8402A" w:rsidTr="00E8402A">
        <w:tc>
          <w:tcPr>
            <w:tcW w:w="49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8402A">
              <w:rPr>
                <w:sz w:val="24"/>
              </w:rPr>
              <w:t>ЗУ</w:t>
            </w:r>
            <w:r w:rsidRPr="00E8402A">
              <w:rPr>
                <w:noProof/>
                <w:sz w:val="24"/>
              </w:rPr>
              <w:t>41</w:t>
            </w:r>
          </w:p>
        </w:tc>
        <w:tc>
          <w:tcPr>
            <w:tcW w:w="845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3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0,0384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микрора</w:t>
            </w:r>
            <w:r w:rsidRPr="00E8402A">
              <w:rPr>
                <w:sz w:val="24"/>
              </w:rPr>
              <w:t>й</w:t>
            </w:r>
            <w:r w:rsidRPr="00E8402A">
              <w:rPr>
                <w:sz w:val="24"/>
              </w:rPr>
              <w:t xml:space="preserve">он </w:t>
            </w:r>
            <w:proofErr w:type="spellStart"/>
            <w:r w:rsidRPr="00E8402A">
              <w:rPr>
                <w:sz w:val="24"/>
              </w:rPr>
              <w:t>Закаменский</w:t>
            </w:r>
            <w:proofErr w:type="spellEnd"/>
            <w:r w:rsidRPr="00E8402A">
              <w:rPr>
                <w:sz w:val="24"/>
              </w:rPr>
              <w:t>, (18)</w:t>
            </w:r>
          </w:p>
        </w:tc>
      </w:tr>
      <w:tr w:rsidR="00D02E63" w:rsidRPr="00E8402A" w:rsidTr="00E8402A">
        <w:tc>
          <w:tcPr>
            <w:tcW w:w="493" w:type="pct"/>
            <w:tcBorders>
              <w:bottom w:val="single" w:sz="4" w:space="0" w:color="000000"/>
            </w:tcBorders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8402A">
              <w:rPr>
                <w:sz w:val="24"/>
              </w:rPr>
              <w:t>ЗУ</w:t>
            </w:r>
            <w:r w:rsidRPr="00E8402A">
              <w:rPr>
                <w:noProof/>
                <w:sz w:val="24"/>
              </w:rPr>
              <w:t>42</w:t>
            </w:r>
          </w:p>
        </w:tc>
        <w:tc>
          <w:tcPr>
            <w:tcW w:w="845" w:type="pct"/>
            <w:tcBorders>
              <w:bottom w:val="single" w:sz="4" w:space="0" w:color="000000"/>
            </w:tcBorders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54:35:071001</w:t>
            </w:r>
          </w:p>
        </w:tc>
        <w:tc>
          <w:tcPr>
            <w:tcW w:w="1973" w:type="pct"/>
          </w:tcPr>
          <w:p w:rsidR="00D02E63" w:rsidRPr="00E8402A" w:rsidRDefault="00D02E63" w:rsidP="00D02E6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8402A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33" w:type="pct"/>
          </w:tcPr>
          <w:p w:rsidR="00D02E63" w:rsidRPr="00E8402A" w:rsidRDefault="00D02E63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0,1456</w:t>
            </w:r>
          </w:p>
        </w:tc>
        <w:tc>
          <w:tcPr>
            <w:tcW w:w="1056" w:type="pct"/>
          </w:tcPr>
          <w:p w:rsidR="00D02E63" w:rsidRPr="00E8402A" w:rsidRDefault="00D02E63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Российская Фед</w:t>
            </w:r>
            <w:r w:rsidRPr="00E8402A">
              <w:rPr>
                <w:sz w:val="24"/>
              </w:rPr>
              <w:t>е</w:t>
            </w:r>
            <w:r w:rsidRPr="00E8402A">
              <w:rPr>
                <w:sz w:val="24"/>
              </w:rPr>
              <w:t>рация,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бирская область, город Новос</w:t>
            </w:r>
            <w:r w:rsidRPr="00E8402A">
              <w:rPr>
                <w:sz w:val="24"/>
              </w:rPr>
              <w:t>и</w:t>
            </w:r>
            <w:r w:rsidRPr="00E8402A">
              <w:rPr>
                <w:sz w:val="24"/>
              </w:rPr>
              <w:t>бирск, ул. Фрунзе, (222)</w:t>
            </w:r>
          </w:p>
        </w:tc>
      </w:tr>
      <w:tr w:rsidR="00E8402A" w:rsidRPr="00E8402A" w:rsidTr="00E8402A">
        <w:tc>
          <w:tcPr>
            <w:tcW w:w="1338" w:type="pct"/>
            <w:gridSpan w:val="2"/>
            <w:tcBorders>
              <w:right w:val="nil"/>
            </w:tcBorders>
          </w:tcPr>
          <w:p w:rsidR="00E8402A" w:rsidRPr="00E8402A" w:rsidRDefault="00E8402A" w:rsidP="00D02E63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1973" w:type="pct"/>
            <w:tcBorders>
              <w:left w:val="nil"/>
            </w:tcBorders>
          </w:tcPr>
          <w:p w:rsidR="00E8402A" w:rsidRPr="00E8402A" w:rsidRDefault="00E8402A" w:rsidP="00D02E63">
            <w:pPr>
              <w:pStyle w:val="S9"/>
              <w:ind w:firstLine="0"/>
              <w:rPr>
                <w:sz w:val="24"/>
              </w:rPr>
            </w:pPr>
            <w:r w:rsidRPr="00E8402A">
              <w:rPr>
                <w:sz w:val="24"/>
              </w:rPr>
              <w:t>Итого:</w:t>
            </w:r>
          </w:p>
        </w:tc>
        <w:tc>
          <w:tcPr>
            <w:tcW w:w="633" w:type="pct"/>
          </w:tcPr>
          <w:p w:rsidR="00E8402A" w:rsidRPr="00E8402A" w:rsidRDefault="00E8402A" w:rsidP="00D02E63">
            <w:pPr>
              <w:pStyle w:val="S9"/>
              <w:ind w:firstLine="0"/>
              <w:jc w:val="center"/>
              <w:rPr>
                <w:sz w:val="24"/>
              </w:rPr>
            </w:pPr>
            <w:r w:rsidRPr="00E8402A">
              <w:rPr>
                <w:sz w:val="24"/>
              </w:rPr>
              <w:t>4,8853</w:t>
            </w:r>
          </w:p>
        </w:tc>
        <w:tc>
          <w:tcPr>
            <w:tcW w:w="1056" w:type="pct"/>
          </w:tcPr>
          <w:p w:rsidR="00E8402A" w:rsidRPr="00E8402A" w:rsidRDefault="00E8402A" w:rsidP="00D02E63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03645D" w:rsidRPr="00E8402A" w:rsidRDefault="0003645D" w:rsidP="002941B8">
      <w:pPr>
        <w:pStyle w:val="a9"/>
        <w:ind w:firstLine="0"/>
        <w:rPr>
          <w:sz w:val="24"/>
          <w:szCs w:val="24"/>
        </w:rPr>
      </w:pPr>
    </w:p>
    <w:p w:rsidR="0003645D" w:rsidRDefault="0003645D" w:rsidP="0003645D">
      <w:pPr>
        <w:widowControl w:val="0"/>
        <w:tabs>
          <w:tab w:val="left" w:pos="1701"/>
        </w:tabs>
        <w:ind w:right="-3"/>
        <w:jc w:val="center"/>
        <w:rPr>
          <w:sz w:val="26"/>
          <w:szCs w:val="26"/>
        </w:rPr>
      </w:pPr>
      <w:r>
        <w:rPr>
          <w:sz w:val="26"/>
          <w:szCs w:val="26"/>
        </w:rPr>
        <w:t>_____________</w:t>
      </w:r>
    </w:p>
    <w:p w:rsidR="00385939" w:rsidRDefault="00385939" w:rsidP="00FD1461">
      <w:pPr>
        <w:pStyle w:val="S9"/>
        <w:ind w:firstLine="0"/>
        <w:rPr>
          <w:sz w:val="20"/>
          <w:szCs w:val="20"/>
        </w:rPr>
      </w:pPr>
    </w:p>
    <w:p w:rsidR="00385939" w:rsidRDefault="00385939" w:rsidP="00FD1461">
      <w:pPr>
        <w:pStyle w:val="S9"/>
        <w:ind w:firstLine="0"/>
        <w:rPr>
          <w:sz w:val="20"/>
          <w:szCs w:val="20"/>
        </w:rPr>
      </w:pPr>
    </w:p>
    <w:p w:rsidR="00385939" w:rsidRDefault="00385939" w:rsidP="00FD1461">
      <w:pPr>
        <w:pStyle w:val="S9"/>
        <w:ind w:firstLine="0"/>
        <w:rPr>
          <w:sz w:val="20"/>
          <w:szCs w:val="20"/>
        </w:rPr>
      </w:pPr>
    </w:p>
    <w:p w:rsidR="00385939" w:rsidRDefault="00385939" w:rsidP="00FD1461">
      <w:pPr>
        <w:pStyle w:val="S9"/>
        <w:ind w:firstLine="0"/>
        <w:rPr>
          <w:sz w:val="20"/>
          <w:szCs w:val="20"/>
        </w:rPr>
      </w:pPr>
    </w:p>
    <w:p w:rsidR="00385939" w:rsidRDefault="00385939" w:rsidP="00FD1461">
      <w:pPr>
        <w:pStyle w:val="S9"/>
        <w:ind w:firstLine="0"/>
        <w:rPr>
          <w:sz w:val="20"/>
          <w:szCs w:val="20"/>
        </w:rPr>
      </w:pPr>
    </w:p>
    <w:sectPr w:rsidR="00385939" w:rsidSect="002941B8">
      <w:pgSz w:w="11907" w:h="16840" w:code="9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A69" w:rsidRDefault="00977A69" w:rsidP="007B56B1">
      <w:r>
        <w:separator/>
      </w:r>
    </w:p>
    <w:p w:rsidR="00977A69" w:rsidRDefault="00977A69"/>
  </w:endnote>
  <w:endnote w:type="continuationSeparator" w:id="0">
    <w:p w:rsidR="00977A69" w:rsidRDefault="00977A69" w:rsidP="007B56B1">
      <w:r>
        <w:continuationSeparator/>
      </w:r>
    </w:p>
    <w:p w:rsidR="00977A69" w:rsidRDefault="00977A6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A69" w:rsidRDefault="00977A69" w:rsidP="007B56B1">
      <w:r>
        <w:separator/>
      </w:r>
    </w:p>
    <w:p w:rsidR="00977A69" w:rsidRDefault="00977A69"/>
  </w:footnote>
  <w:footnote w:type="continuationSeparator" w:id="0">
    <w:p w:rsidR="00977A69" w:rsidRDefault="00977A69" w:rsidP="007B56B1">
      <w:r>
        <w:continuationSeparator/>
      </w:r>
    </w:p>
    <w:p w:rsidR="00977A69" w:rsidRDefault="00977A6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9" w:rsidRDefault="00985AF0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77A6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977A69" w:rsidRDefault="00977A6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9" w:rsidRDefault="00985AF0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977A6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87DF7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9" w:rsidRDefault="00985AF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77A6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977A69" w:rsidRDefault="00977A69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9" w:rsidRPr="0067104A" w:rsidRDefault="00977A69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9" w:rsidRPr="001C3A91" w:rsidRDefault="00977A69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9" w:rsidRPr="000E35E1" w:rsidRDefault="00985AF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77A6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77A6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977A69" w:rsidRDefault="00985AF0">
        <w:pPr>
          <w:pStyle w:val="a3"/>
          <w:jc w:val="center"/>
        </w:pPr>
        <w:r w:rsidRPr="00977A69">
          <w:rPr>
            <w:sz w:val="24"/>
            <w:szCs w:val="24"/>
          </w:rPr>
          <w:fldChar w:fldCharType="begin"/>
        </w:r>
        <w:r w:rsidR="00977A69" w:rsidRPr="00977A69">
          <w:rPr>
            <w:sz w:val="24"/>
            <w:szCs w:val="24"/>
          </w:rPr>
          <w:instrText xml:space="preserve"> PAGE   \* MERGEFORMAT </w:instrText>
        </w:r>
        <w:r w:rsidRPr="00977A69">
          <w:rPr>
            <w:sz w:val="24"/>
            <w:szCs w:val="24"/>
          </w:rPr>
          <w:fldChar w:fldCharType="separate"/>
        </w:r>
        <w:r w:rsidR="00187DF7">
          <w:rPr>
            <w:noProof/>
            <w:sz w:val="24"/>
            <w:szCs w:val="24"/>
          </w:rPr>
          <w:t>2</w:t>
        </w:r>
        <w:r w:rsidRPr="00977A69">
          <w:rPr>
            <w:noProof/>
            <w:sz w:val="24"/>
            <w:szCs w:val="24"/>
          </w:rPr>
          <w:fldChar w:fldCharType="end"/>
        </w:r>
      </w:p>
    </w:sdtContent>
  </w:sdt>
  <w:p w:rsidR="00977A69" w:rsidRPr="00E97E83" w:rsidRDefault="00977A69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9B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2F1B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9A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4676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DF7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B04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08D9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264"/>
    <w:rsid w:val="00263B72"/>
    <w:rsid w:val="00263E64"/>
    <w:rsid w:val="00264046"/>
    <w:rsid w:val="00265464"/>
    <w:rsid w:val="00266C2E"/>
    <w:rsid w:val="00266F44"/>
    <w:rsid w:val="002676AE"/>
    <w:rsid w:val="00271585"/>
    <w:rsid w:val="0027169D"/>
    <w:rsid w:val="00271A1B"/>
    <w:rsid w:val="00272597"/>
    <w:rsid w:val="002730FA"/>
    <w:rsid w:val="0027375D"/>
    <w:rsid w:val="0027422B"/>
    <w:rsid w:val="002759E9"/>
    <w:rsid w:val="00275D5F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BD7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CB6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8F6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939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12D0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9A6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737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047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35A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C740A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03D"/>
    <w:rsid w:val="00522099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4FE7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206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D0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503"/>
    <w:rsid w:val="00646F22"/>
    <w:rsid w:val="00647096"/>
    <w:rsid w:val="0065163B"/>
    <w:rsid w:val="00655038"/>
    <w:rsid w:val="00655A3B"/>
    <w:rsid w:val="00656516"/>
    <w:rsid w:val="00656ED9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C4E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5C9F"/>
    <w:rsid w:val="00766FF0"/>
    <w:rsid w:val="00772037"/>
    <w:rsid w:val="00774C9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CCC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5D2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6A14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F1"/>
    <w:rsid w:val="008864F5"/>
    <w:rsid w:val="00887F4D"/>
    <w:rsid w:val="00890E30"/>
    <w:rsid w:val="00890F0E"/>
    <w:rsid w:val="00891150"/>
    <w:rsid w:val="00891902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2AD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25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77A69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AF0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111E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5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77EF5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2F7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143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565"/>
    <w:rsid w:val="00B13B3D"/>
    <w:rsid w:val="00B13E0F"/>
    <w:rsid w:val="00B14909"/>
    <w:rsid w:val="00B14BD4"/>
    <w:rsid w:val="00B14E2A"/>
    <w:rsid w:val="00B154AF"/>
    <w:rsid w:val="00B16B8B"/>
    <w:rsid w:val="00B17B6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CAA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1B09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1DD"/>
    <w:rsid w:val="00CD21FD"/>
    <w:rsid w:val="00CD2D0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2E63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0BD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D6"/>
    <w:rsid w:val="00D74CCC"/>
    <w:rsid w:val="00D758A7"/>
    <w:rsid w:val="00D8105A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4E48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2898"/>
    <w:rsid w:val="00DD4F14"/>
    <w:rsid w:val="00DD6224"/>
    <w:rsid w:val="00DD7841"/>
    <w:rsid w:val="00DE08BD"/>
    <w:rsid w:val="00DE09CD"/>
    <w:rsid w:val="00DE12F0"/>
    <w:rsid w:val="00DE1D8B"/>
    <w:rsid w:val="00DE23A7"/>
    <w:rsid w:val="00DE3AD8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57D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85A"/>
    <w:rsid w:val="00E70CB2"/>
    <w:rsid w:val="00E71948"/>
    <w:rsid w:val="00E7197E"/>
    <w:rsid w:val="00E71D4B"/>
    <w:rsid w:val="00E73E6B"/>
    <w:rsid w:val="00E7431E"/>
    <w:rsid w:val="00E754C8"/>
    <w:rsid w:val="00E7600A"/>
    <w:rsid w:val="00E767C8"/>
    <w:rsid w:val="00E816A8"/>
    <w:rsid w:val="00E822E8"/>
    <w:rsid w:val="00E8402A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8F1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476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17299B5-5CC3-47D8-A2D7-3385B6E2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15</Pages>
  <Words>2394</Words>
  <Characters>19406</Characters>
  <Application>Microsoft Office Word</Application>
  <DocSecurity>0</DocSecurity>
  <Lines>161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3</cp:revision>
  <cp:lastPrinted>2016-02-01T11:20:00Z</cp:lastPrinted>
  <dcterms:created xsi:type="dcterms:W3CDTF">2016-02-03T11:42:00Z</dcterms:created>
  <dcterms:modified xsi:type="dcterms:W3CDTF">2016-02-05T07:59:00Z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